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15357" w:type="dxa"/>
        <w:tblLook w:val="04A0" w:firstRow="1" w:lastRow="0" w:firstColumn="1" w:lastColumn="0" w:noHBand="0" w:noVBand="1"/>
      </w:tblPr>
      <w:tblGrid>
        <w:gridCol w:w="3114"/>
        <w:gridCol w:w="567"/>
        <w:gridCol w:w="3685"/>
        <w:gridCol w:w="614"/>
        <w:gridCol w:w="3639"/>
        <w:gridCol w:w="662"/>
        <w:gridCol w:w="2100"/>
        <w:gridCol w:w="976"/>
      </w:tblGrid>
      <w:tr w:rsidR="00452B59" w:rsidRPr="00AB7BA8" w14:paraId="4187DD63" w14:textId="77777777" w:rsidTr="00452B59">
        <w:trPr>
          <w:gridAfter w:val="1"/>
          <w:wAfter w:w="976" w:type="dxa"/>
        </w:trPr>
        <w:tc>
          <w:tcPr>
            <w:tcW w:w="1438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63605C2" w14:textId="3E11BB73" w:rsidR="00452B59" w:rsidRPr="00AB7BA8" w:rsidRDefault="00452B59" w:rsidP="00452B59">
            <w:pPr>
              <w:tabs>
                <w:tab w:val="right" w:pos="9781"/>
              </w:tabs>
              <w:spacing w:before="120" w:after="120" w:line="288" w:lineRule="auto"/>
              <w:rPr>
                <w:rFonts w:cstheme="minorHAnsi"/>
                <w:i/>
                <w:iCs/>
                <w:color w:val="76923C" w:themeColor="accent3" w:themeShade="BF"/>
              </w:rPr>
            </w:pPr>
            <w:r w:rsidRPr="00AB7BA8">
              <w:rPr>
                <w:b/>
                <w:bCs/>
                <w:sz w:val="28"/>
                <w:szCs w:val="28"/>
              </w:rPr>
              <w:t>Europa im Fach Physik</w:t>
            </w:r>
          </w:p>
        </w:tc>
      </w:tr>
      <w:tr w:rsidR="00452B59" w:rsidRPr="00AB7BA8" w14:paraId="5558C5E7" w14:textId="77777777" w:rsidTr="00452B59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95EAC84" w14:textId="6850A72B" w:rsidR="00452B59" w:rsidRPr="00AB7BA8" w:rsidRDefault="00452B59" w:rsidP="00452B59">
            <w:pPr>
              <w:tabs>
                <w:tab w:val="right" w:pos="9781"/>
              </w:tabs>
              <w:spacing w:before="120" w:after="120" w:line="288" w:lineRule="auto"/>
              <w:rPr>
                <w:rFonts w:cstheme="minorHAnsi"/>
                <w:color w:val="000000" w:themeColor="text1"/>
              </w:rPr>
            </w:pPr>
            <w:r w:rsidRPr="00AB7BA8">
              <w:rPr>
                <w:rFonts w:cstheme="minorHAnsi"/>
                <w:color w:val="000000" w:themeColor="text1"/>
              </w:rPr>
              <w:t>Farbcode: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8D29B3D" w14:textId="4D79F44B" w:rsidR="00452B59" w:rsidRPr="00AB7BA8" w:rsidRDefault="00452B59" w:rsidP="00452B59">
            <w:pPr>
              <w:tabs>
                <w:tab w:val="right" w:pos="9781"/>
              </w:tabs>
              <w:spacing w:before="120" w:after="120" w:line="288" w:lineRule="auto"/>
              <w:rPr>
                <w:rFonts w:cstheme="minorHAnsi"/>
                <w:color w:val="000000" w:themeColor="text1"/>
              </w:rPr>
            </w:pPr>
            <w:r w:rsidRPr="00AB7BA8">
              <w:rPr>
                <w:rFonts w:cstheme="minorHAns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AE607C4" wp14:editId="4EFB292B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60960</wp:posOffset>
                      </wp:positionV>
                      <wp:extent cx="243840" cy="243840"/>
                      <wp:effectExtent l="0" t="0" r="3810" b="3810"/>
                      <wp:wrapNone/>
                      <wp:docPr id="3" name="El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" cy="243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0908ED3" id="Ellipse 3" o:spid="_x0000_s1026" style="position:absolute;margin-left:-2pt;margin-top:4.8pt;width:19.2pt;height:1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" fillcolor="black [3213]" stroked="f" strokeweight="2pt"/>
                  </w:pict>
                </mc:Fallback>
              </mc:AlternateConten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14:paraId="23556769" w14:textId="5C595302" w:rsidR="00452B59" w:rsidRPr="00AB7BA8" w:rsidRDefault="00452B59" w:rsidP="00452B59">
            <w:pPr>
              <w:tabs>
                <w:tab w:val="right" w:pos="9781"/>
              </w:tabs>
              <w:spacing w:before="120" w:after="120" w:line="288" w:lineRule="auto"/>
              <w:rPr>
                <w:rFonts w:cstheme="minorHAnsi"/>
                <w:color w:val="4F81BD" w:themeColor="accent1"/>
              </w:rPr>
            </w:pPr>
            <w:r w:rsidRPr="00AB7BA8">
              <w:rPr>
                <w:rFonts w:cstheme="minorHAnsi"/>
                <w:color w:val="000000" w:themeColor="text1"/>
              </w:rPr>
              <w:t>Laut Curriculum vertieft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14:paraId="5560A4D6" w14:textId="6A1A35F3" w:rsidR="00452B59" w:rsidRPr="00AB7BA8" w:rsidRDefault="00452B59" w:rsidP="00452B59">
            <w:pPr>
              <w:tabs>
                <w:tab w:val="right" w:pos="9781"/>
              </w:tabs>
              <w:spacing w:before="120" w:after="120" w:line="288" w:lineRule="auto"/>
              <w:rPr>
                <w:rFonts w:cstheme="minorHAnsi"/>
                <w:i/>
                <w:iCs/>
                <w:color w:val="4F81BD" w:themeColor="accent1"/>
              </w:rPr>
            </w:pPr>
            <w:r w:rsidRPr="00AB7BA8">
              <w:rPr>
                <w:rFonts w:cstheme="minorHAns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6AE9FC5" wp14:editId="3B645FAD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60960</wp:posOffset>
                      </wp:positionV>
                      <wp:extent cx="243840" cy="243840"/>
                      <wp:effectExtent l="0" t="0" r="3810" b="3810"/>
                      <wp:wrapNone/>
                      <wp:docPr id="5" name="El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" cy="243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63D974A" id="Ellipse 5" o:spid="_x0000_s1026" style="position:absolute;margin-left:-1pt;margin-top:4.8pt;width:19.2pt;height:19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" fillcolor="#4f81bd [3204]" stroked="f" strokeweight="2pt"/>
                  </w:pict>
                </mc:Fallback>
              </mc:AlternateContent>
            </w: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</w:tcPr>
          <w:p w14:paraId="0E1A9412" w14:textId="71E86AA8" w:rsidR="00452B59" w:rsidRPr="00AB7BA8" w:rsidRDefault="00452B59" w:rsidP="00452B59">
            <w:pPr>
              <w:tabs>
                <w:tab w:val="right" w:pos="9781"/>
              </w:tabs>
              <w:spacing w:before="120" w:after="120" w:line="288" w:lineRule="auto"/>
              <w:rPr>
                <w:rFonts w:cstheme="minorHAnsi"/>
                <w:i/>
                <w:iCs/>
                <w:color w:val="76923C" w:themeColor="accent3" w:themeShade="BF"/>
              </w:rPr>
            </w:pPr>
            <w:r w:rsidRPr="00AB7BA8">
              <w:rPr>
                <w:rFonts w:cstheme="minorHAnsi"/>
                <w:i/>
                <w:iCs/>
                <w:color w:val="4F81BD" w:themeColor="accent1"/>
              </w:rPr>
              <w:t>zusätzliche Inhalte und Aktivitäten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2E05F277" w14:textId="7C50AD5B" w:rsidR="00452B59" w:rsidRPr="00AB7BA8" w:rsidRDefault="00452B59" w:rsidP="00452B59">
            <w:pPr>
              <w:tabs>
                <w:tab w:val="right" w:pos="9781"/>
              </w:tabs>
              <w:spacing w:before="120" w:after="120" w:line="288" w:lineRule="auto"/>
              <w:rPr>
                <w:rFonts w:cstheme="minorHAnsi"/>
                <w:i/>
                <w:iCs/>
                <w:color w:val="76923C" w:themeColor="accent3" w:themeShade="BF"/>
              </w:rPr>
            </w:pPr>
            <w:r w:rsidRPr="00AB7BA8">
              <w:rPr>
                <w:rFonts w:cstheme="minorHAns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713D17F" wp14:editId="08CD308B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60960</wp:posOffset>
                      </wp:positionV>
                      <wp:extent cx="243840" cy="243840"/>
                      <wp:effectExtent l="0" t="0" r="3810" b="3810"/>
                      <wp:wrapNone/>
                      <wp:docPr id="6" name="Ellips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" cy="243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BB3E16E" id="Ellipse 6" o:spid="_x0000_s1026" style="position:absolute;margin-left:.55pt;margin-top:4.8pt;width:19.2pt;height:19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" fillcolor="#76923c [2406]" stroked="f" strokeweight="2pt"/>
                  </w:pict>
                </mc:Fallback>
              </mc:AlternateContent>
            </w:r>
          </w:p>
        </w:tc>
        <w:tc>
          <w:tcPr>
            <w:tcW w:w="30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6CF752" w14:textId="0B85FB4A" w:rsidR="00452B59" w:rsidRPr="00AB7BA8" w:rsidRDefault="00452B59" w:rsidP="00452B59">
            <w:pPr>
              <w:tabs>
                <w:tab w:val="right" w:pos="9781"/>
              </w:tabs>
              <w:spacing w:before="120" w:after="120" w:line="288" w:lineRule="auto"/>
              <w:rPr>
                <w:rFonts w:cstheme="minorHAnsi"/>
                <w:i/>
                <w:iCs/>
                <w:color w:val="76923C" w:themeColor="accent3" w:themeShade="BF"/>
              </w:rPr>
            </w:pPr>
            <w:r w:rsidRPr="00AB7BA8">
              <w:rPr>
                <w:rFonts w:cstheme="minorHAnsi"/>
                <w:i/>
                <w:iCs/>
                <w:color w:val="76923C" w:themeColor="accent3" w:themeShade="BF"/>
              </w:rPr>
              <w:t xml:space="preserve">freiwillig oder in Planung  </w:t>
            </w:r>
          </w:p>
        </w:tc>
      </w:tr>
    </w:tbl>
    <w:p w14:paraId="5B8166A4" w14:textId="647FD5BE" w:rsidR="0032045A" w:rsidRPr="00AB7BA8" w:rsidRDefault="0032045A" w:rsidP="001331EF">
      <w:pPr>
        <w:rPr>
          <w:b/>
          <w:bCs/>
          <w:sz w:val="2"/>
          <w:szCs w:val="2"/>
        </w:rPr>
      </w:pPr>
    </w:p>
    <w:tbl>
      <w:tblPr>
        <w:tblStyle w:val="Tabellenraster"/>
        <w:tblW w:w="15446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20"/>
        <w:gridCol w:w="4204"/>
        <w:gridCol w:w="9922"/>
      </w:tblGrid>
      <w:tr w:rsidR="00452B59" w:rsidRPr="00AB7BA8" w14:paraId="408CF268" w14:textId="77777777" w:rsidTr="00B321F3">
        <w:tc>
          <w:tcPr>
            <w:tcW w:w="1320" w:type="dxa"/>
            <w:shd w:val="clear" w:color="auto" w:fill="991230"/>
          </w:tcPr>
          <w:p w14:paraId="4A36A830" w14:textId="77777777" w:rsidR="00452B59" w:rsidRPr="00B321F3" w:rsidRDefault="00452B59" w:rsidP="001331EF">
            <w:pPr>
              <w:spacing w:before="80" w:after="80" w:line="276" w:lineRule="auto"/>
              <w:jc w:val="center"/>
              <w:rPr>
                <w:b/>
                <w:bCs/>
                <w:color w:val="FFFFFF" w:themeColor="background1"/>
              </w:rPr>
            </w:pPr>
            <w:r w:rsidRPr="00B321F3">
              <w:rPr>
                <w:b/>
                <w:bCs/>
                <w:color w:val="FFFFFF" w:themeColor="background1"/>
              </w:rPr>
              <w:t>Klasse/Stufe</w:t>
            </w:r>
          </w:p>
        </w:tc>
        <w:tc>
          <w:tcPr>
            <w:tcW w:w="4204" w:type="dxa"/>
            <w:shd w:val="clear" w:color="auto" w:fill="991230"/>
          </w:tcPr>
          <w:p w14:paraId="2DDF1B25" w14:textId="77777777" w:rsidR="00452B59" w:rsidRPr="00B321F3" w:rsidRDefault="00452B59" w:rsidP="001331EF">
            <w:pPr>
              <w:spacing w:before="80" w:after="80" w:line="276" w:lineRule="auto"/>
              <w:jc w:val="center"/>
              <w:rPr>
                <w:b/>
                <w:bCs/>
                <w:color w:val="FFFFFF" w:themeColor="background1"/>
              </w:rPr>
            </w:pPr>
            <w:r w:rsidRPr="00B321F3">
              <w:rPr>
                <w:b/>
                <w:bCs/>
                <w:color w:val="FFFFFF" w:themeColor="background1"/>
              </w:rPr>
              <w:t>Themengebiet</w:t>
            </w:r>
          </w:p>
        </w:tc>
        <w:tc>
          <w:tcPr>
            <w:tcW w:w="9922" w:type="dxa"/>
            <w:shd w:val="clear" w:color="auto" w:fill="991230"/>
          </w:tcPr>
          <w:p w14:paraId="1469F948" w14:textId="77777777" w:rsidR="00452B59" w:rsidRPr="00B321F3" w:rsidRDefault="00452B59" w:rsidP="001331EF">
            <w:pPr>
              <w:spacing w:before="80" w:after="80" w:line="276" w:lineRule="auto"/>
              <w:jc w:val="center"/>
              <w:rPr>
                <w:b/>
                <w:bCs/>
                <w:color w:val="FFFFFF" w:themeColor="background1"/>
              </w:rPr>
            </w:pPr>
            <w:r w:rsidRPr="00B321F3">
              <w:rPr>
                <w:b/>
                <w:bCs/>
                <w:color w:val="FFFFFF" w:themeColor="background1"/>
              </w:rPr>
              <w:t>Aktivitäten</w:t>
            </w:r>
          </w:p>
        </w:tc>
      </w:tr>
      <w:tr w:rsidR="00452B59" w:rsidRPr="00AB7BA8" w14:paraId="16BF0ADF" w14:textId="77777777" w:rsidTr="00B321F3">
        <w:tc>
          <w:tcPr>
            <w:tcW w:w="1320" w:type="dxa"/>
          </w:tcPr>
          <w:p w14:paraId="7A3C62E8" w14:textId="77777777" w:rsidR="00452B59" w:rsidRPr="00B321F3" w:rsidRDefault="00452B59" w:rsidP="00B321F3">
            <w:pPr>
              <w:spacing w:before="80" w:after="80" w:line="276" w:lineRule="auto"/>
              <w:jc w:val="center"/>
              <w:rPr>
                <w:b/>
                <w:bCs/>
              </w:rPr>
            </w:pPr>
            <w:r w:rsidRPr="00B321F3">
              <w:rPr>
                <w:b/>
                <w:bCs/>
              </w:rPr>
              <w:t>5</w:t>
            </w:r>
          </w:p>
        </w:tc>
        <w:tc>
          <w:tcPr>
            <w:tcW w:w="4204" w:type="dxa"/>
          </w:tcPr>
          <w:p w14:paraId="79AB6A65" w14:textId="620CFBCF" w:rsidR="00452B59" w:rsidRPr="00B321F3" w:rsidRDefault="00984027" w:rsidP="001331EF">
            <w:pPr>
              <w:spacing w:before="80" w:after="80" w:line="276" w:lineRule="auto"/>
              <w:rPr>
                <w:b/>
                <w:bCs/>
              </w:rPr>
            </w:pPr>
            <w:r w:rsidRPr="00B321F3">
              <w:rPr>
                <w:b/>
                <w:bCs/>
              </w:rPr>
              <w:t>Thermodynamik – Leben bei verschiedenen Temperaturen</w:t>
            </w:r>
          </w:p>
        </w:tc>
        <w:tc>
          <w:tcPr>
            <w:tcW w:w="9922" w:type="dxa"/>
          </w:tcPr>
          <w:p w14:paraId="29E8E852" w14:textId="34E09CCD" w:rsidR="00452B59" w:rsidRDefault="00952B0D" w:rsidP="001331EF">
            <w:pPr>
              <w:spacing w:before="80" w:after="80" w:line="276" w:lineRule="auto"/>
            </w:pPr>
            <w:r>
              <w:t>Temperaturunt</w:t>
            </w:r>
            <w:r w:rsidR="00984027">
              <w:t>er</w:t>
            </w:r>
            <w:r>
              <w:t>schiede in Europa</w:t>
            </w:r>
          </w:p>
          <w:p w14:paraId="64BC8808" w14:textId="77777777" w:rsidR="00952B0D" w:rsidRDefault="00952B0D" w:rsidP="00952B0D">
            <w:pPr>
              <w:pStyle w:val="Listenabsatz"/>
              <w:numPr>
                <w:ilvl w:val="0"/>
                <w:numId w:val="7"/>
              </w:numPr>
              <w:spacing w:before="80" w:after="80" w:line="276" w:lineRule="auto"/>
            </w:pPr>
            <w:r>
              <w:t xml:space="preserve">Kältester Ort Europas : </w:t>
            </w:r>
            <w:r w:rsidRPr="00952B0D">
              <w:t>Ust-Schtschuger</w:t>
            </w:r>
            <w:r>
              <w:t xml:space="preserve"> </w:t>
            </w:r>
            <w:hyperlink r:id="rId8" w:history="1">
              <w:r w:rsidRPr="00952B0D">
                <w:rPr>
                  <w:rStyle w:val="Hyperlink"/>
                </w:rPr>
                <w:t>(LINK)</w:t>
              </w:r>
            </w:hyperlink>
          </w:p>
          <w:p w14:paraId="288523E7" w14:textId="1D22EADC" w:rsidR="00952B0D" w:rsidRPr="00AB7BA8" w:rsidRDefault="00952B0D" w:rsidP="00952B0D">
            <w:pPr>
              <w:pStyle w:val="Listenabsatz"/>
              <w:numPr>
                <w:ilvl w:val="0"/>
                <w:numId w:val="7"/>
              </w:numPr>
              <w:spacing w:before="80" w:after="80" w:line="276" w:lineRule="auto"/>
            </w:pPr>
            <w:r>
              <w:t xml:space="preserve">Hitzewellen in Europa </w:t>
            </w:r>
            <w:hyperlink r:id="rId9" w:history="1">
              <w:r w:rsidRPr="00952B0D">
                <w:rPr>
                  <w:rStyle w:val="Hyperlink"/>
                </w:rPr>
                <w:t>(LINK)</w:t>
              </w:r>
            </w:hyperlink>
          </w:p>
        </w:tc>
      </w:tr>
      <w:tr w:rsidR="00452B59" w:rsidRPr="00AB7BA8" w14:paraId="5172AF35" w14:textId="77777777" w:rsidTr="00B321F3">
        <w:tc>
          <w:tcPr>
            <w:tcW w:w="1320" w:type="dxa"/>
          </w:tcPr>
          <w:p w14:paraId="3A10B819" w14:textId="44C143E6" w:rsidR="00452B59" w:rsidRPr="00B321F3" w:rsidRDefault="00452B59" w:rsidP="00B321F3">
            <w:pPr>
              <w:spacing w:before="80" w:after="80" w:line="276" w:lineRule="auto"/>
              <w:jc w:val="center"/>
              <w:rPr>
                <w:b/>
                <w:bCs/>
              </w:rPr>
            </w:pPr>
            <w:r w:rsidRPr="00B321F3">
              <w:rPr>
                <w:b/>
                <w:bCs/>
              </w:rPr>
              <w:t>6</w:t>
            </w:r>
          </w:p>
        </w:tc>
        <w:tc>
          <w:tcPr>
            <w:tcW w:w="4204" w:type="dxa"/>
          </w:tcPr>
          <w:p w14:paraId="2E735B91" w14:textId="4BDD8515" w:rsidR="00452B59" w:rsidRPr="00B321F3" w:rsidRDefault="009E1FA5" w:rsidP="001331EF">
            <w:pPr>
              <w:spacing w:before="80" w:after="80" w:line="276" w:lineRule="auto"/>
              <w:rPr>
                <w:b/>
                <w:bCs/>
              </w:rPr>
            </w:pPr>
            <w:r w:rsidRPr="00B321F3">
              <w:rPr>
                <w:b/>
                <w:bCs/>
              </w:rPr>
              <w:t>Optik</w:t>
            </w:r>
            <w:r w:rsidR="00984027" w:rsidRPr="00B321F3">
              <w:rPr>
                <w:b/>
                <w:bCs/>
              </w:rPr>
              <w:t xml:space="preserve"> – Optische Systeme</w:t>
            </w:r>
          </w:p>
        </w:tc>
        <w:tc>
          <w:tcPr>
            <w:tcW w:w="9922" w:type="dxa"/>
          </w:tcPr>
          <w:p w14:paraId="00F3E590" w14:textId="763B8AEE" w:rsidR="009E1FA5" w:rsidRPr="00B321F3" w:rsidRDefault="009E1FA5" w:rsidP="009E1FA5">
            <w:pPr>
              <w:spacing w:before="80" w:after="80" w:line="276" w:lineRule="auto"/>
              <w:rPr>
                <w:color w:val="4F81BD" w:themeColor="accent1"/>
              </w:rPr>
            </w:pPr>
            <w:r w:rsidRPr="00B321F3">
              <w:rPr>
                <w:color w:val="4F81BD" w:themeColor="accent1"/>
              </w:rPr>
              <w:t>St</w:t>
            </w:r>
            <w:r w:rsidRPr="00B321F3">
              <w:rPr>
                <w:color w:val="4F81BD" w:themeColor="accent1"/>
              </w:rPr>
              <w:t xml:space="preserve">ernwarten </w:t>
            </w:r>
            <w:r w:rsidR="00F724FC">
              <w:rPr>
                <w:color w:val="4F81BD" w:themeColor="accent1"/>
              </w:rPr>
              <w:t>in Europa</w:t>
            </w:r>
            <w:bookmarkStart w:id="0" w:name="_GoBack"/>
            <w:bookmarkEnd w:id="0"/>
          </w:p>
          <w:p w14:paraId="6535866B" w14:textId="44276C00" w:rsidR="00984027" w:rsidRPr="00AB7BA8" w:rsidRDefault="009E1FA5" w:rsidP="00B321F3">
            <w:pPr>
              <w:pStyle w:val="Listenabsatz"/>
              <w:numPr>
                <w:ilvl w:val="0"/>
                <w:numId w:val="9"/>
              </w:numPr>
              <w:spacing w:before="80" w:after="80" w:line="276" w:lineRule="auto"/>
            </w:pPr>
            <w:r w:rsidRPr="00B321F3">
              <w:rPr>
                <w:color w:val="4F81BD" w:themeColor="accent1"/>
              </w:rPr>
              <w:t xml:space="preserve">Das Größte </w:t>
            </w:r>
            <w:r w:rsidR="00984027" w:rsidRPr="00B321F3">
              <w:rPr>
                <w:color w:val="4F81BD" w:themeColor="accent1"/>
              </w:rPr>
              <w:t>Teleskop</w:t>
            </w:r>
            <w:r w:rsidRPr="00B321F3">
              <w:rPr>
                <w:color w:val="4F81BD" w:themeColor="accent1"/>
              </w:rPr>
              <w:t xml:space="preserve"> Europas</w:t>
            </w:r>
            <w:r w:rsidR="00984027" w:rsidRPr="00B321F3">
              <w:rPr>
                <w:color w:val="4F81BD" w:themeColor="accent1"/>
              </w:rPr>
              <w:t xml:space="preserve"> in Spanien</w:t>
            </w:r>
            <w:r w:rsidRPr="00B321F3">
              <w:rPr>
                <w:color w:val="4F81BD" w:themeColor="accent1"/>
              </w:rPr>
              <w:t xml:space="preserve"> </w:t>
            </w:r>
            <w:r w:rsidR="00984027" w:rsidRPr="00B321F3">
              <w:rPr>
                <w:color w:val="4F81BD" w:themeColor="accent1"/>
              </w:rPr>
              <w:t xml:space="preserve">- </w:t>
            </w:r>
            <w:r w:rsidRPr="00B321F3">
              <w:rPr>
                <w:color w:val="4F81BD" w:themeColor="accent1"/>
              </w:rPr>
              <w:t xml:space="preserve">Gran Telescopio </w:t>
            </w:r>
            <w:r w:rsidR="00984027" w:rsidRPr="00B321F3">
              <w:rPr>
                <w:color w:val="4F81BD" w:themeColor="accent1"/>
              </w:rPr>
              <w:t xml:space="preserve">auf den Kanarischen Inseln </w:t>
            </w:r>
            <w:r w:rsidRPr="00B321F3">
              <w:rPr>
                <w:color w:val="4F81BD" w:themeColor="accent1"/>
              </w:rPr>
              <w:t xml:space="preserve"> </w:t>
            </w:r>
            <w:hyperlink r:id="rId10" w:history="1">
              <w:r w:rsidRPr="00B321F3">
                <w:rPr>
                  <w:rStyle w:val="Hyperlink"/>
                  <w:color w:val="4F81BD" w:themeColor="accent1"/>
                </w:rPr>
                <w:t>(LINK)</w:t>
              </w:r>
            </w:hyperlink>
          </w:p>
        </w:tc>
      </w:tr>
      <w:tr w:rsidR="00452B59" w:rsidRPr="00AB7BA8" w14:paraId="52336FC6" w14:textId="77777777" w:rsidTr="00B321F3">
        <w:tc>
          <w:tcPr>
            <w:tcW w:w="1320" w:type="dxa"/>
          </w:tcPr>
          <w:p w14:paraId="2A08186F" w14:textId="1A53D34D" w:rsidR="00452B59" w:rsidRPr="00B321F3" w:rsidRDefault="00452B59" w:rsidP="00B321F3">
            <w:pPr>
              <w:spacing w:before="80" w:after="80" w:line="276" w:lineRule="auto"/>
              <w:jc w:val="center"/>
              <w:rPr>
                <w:b/>
                <w:bCs/>
              </w:rPr>
            </w:pPr>
            <w:r w:rsidRPr="00B321F3">
              <w:rPr>
                <w:b/>
                <w:bCs/>
              </w:rPr>
              <w:t>7</w:t>
            </w:r>
          </w:p>
        </w:tc>
        <w:tc>
          <w:tcPr>
            <w:tcW w:w="4204" w:type="dxa"/>
          </w:tcPr>
          <w:p w14:paraId="139E1166" w14:textId="343A7926" w:rsidR="00452B59" w:rsidRPr="00B321F3" w:rsidRDefault="00984027" w:rsidP="001331EF">
            <w:pPr>
              <w:spacing w:before="80" w:after="80" w:line="276" w:lineRule="auto"/>
              <w:rPr>
                <w:b/>
                <w:bCs/>
              </w:rPr>
            </w:pPr>
            <w:r w:rsidRPr="00B321F3">
              <w:rPr>
                <w:b/>
                <w:bCs/>
              </w:rPr>
              <w:t>Mechanik – Druck</w:t>
            </w:r>
          </w:p>
        </w:tc>
        <w:tc>
          <w:tcPr>
            <w:tcW w:w="9922" w:type="dxa"/>
          </w:tcPr>
          <w:p w14:paraId="4D51B256" w14:textId="7376596F" w:rsidR="00B750D2" w:rsidRPr="00AB7BA8" w:rsidRDefault="00984027" w:rsidP="00984027">
            <w:pPr>
              <w:spacing w:before="80" w:after="80" w:line="276" w:lineRule="auto"/>
            </w:pPr>
            <w:r>
              <w:t xml:space="preserve">Die Arbeiten von </w:t>
            </w:r>
            <w:r w:rsidRPr="00984027">
              <w:t>Gay-Lussac</w:t>
            </w:r>
            <w:r>
              <w:t xml:space="preserve"> zur Beschreibung des Drucks.</w:t>
            </w:r>
          </w:p>
        </w:tc>
      </w:tr>
      <w:tr w:rsidR="00452B59" w:rsidRPr="00AB7BA8" w14:paraId="04EF1221" w14:textId="77777777" w:rsidTr="00B321F3">
        <w:tc>
          <w:tcPr>
            <w:tcW w:w="1320" w:type="dxa"/>
          </w:tcPr>
          <w:p w14:paraId="5F917835" w14:textId="092CA2F2" w:rsidR="00452B59" w:rsidRPr="00B321F3" w:rsidRDefault="00452B59" w:rsidP="00B321F3">
            <w:pPr>
              <w:spacing w:before="80" w:after="80" w:line="276" w:lineRule="auto"/>
              <w:jc w:val="center"/>
              <w:rPr>
                <w:b/>
                <w:bCs/>
              </w:rPr>
            </w:pPr>
            <w:r w:rsidRPr="00B321F3">
              <w:rPr>
                <w:b/>
                <w:bCs/>
              </w:rPr>
              <w:t>8</w:t>
            </w:r>
          </w:p>
        </w:tc>
        <w:tc>
          <w:tcPr>
            <w:tcW w:w="4204" w:type="dxa"/>
          </w:tcPr>
          <w:p w14:paraId="6ABD712D" w14:textId="6448BB05" w:rsidR="00452B59" w:rsidRPr="00B321F3" w:rsidRDefault="00984027" w:rsidP="001331EF">
            <w:pPr>
              <w:spacing w:before="80" w:after="80" w:line="276" w:lineRule="auto"/>
              <w:rPr>
                <w:b/>
                <w:bCs/>
              </w:rPr>
            </w:pPr>
            <w:r w:rsidRPr="00B321F3">
              <w:rPr>
                <w:b/>
                <w:bCs/>
              </w:rPr>
              <w:t xml:space="preserve">Mechanik - </w:t>
            </w:r>
            <w:r w:rsidR="009E1FA5" w:rsidRPr="00B321F3">
              <w:rPr>
                <w:b/>
                <w:bCs/>
              </w:rPr>
              <w:t>Kraft und Energie</w:t>
            </w:r>
          </w:p>
        </w:tc>
        <w:tc>
          <w:tcPr>
            <w:tcW w:w="9922" w:type="dxa"/>
          </w:tcPr>
          <w:p w14:paraId="1A1DD131" w14:textId="1E51DD87" w:rsidR="00452B59" w:rsidRPr="00AB7BA8" w:rsidRDefault="009E1FA5" w:rsidP="001331EF">
            <w:pPr>
              <w:spacing w:before="80" w:after="80" w:line="276" w:lineRule="auto"/>
            </w:pPr>
            <w:r>
              <w:t>Die Entdeckungen Newtons und die Ursache von Bewegung</w:t>
            </w:r>
            <w:r w:rsidR="00984027">
              <w:t>.</w:t>
            </w:r>
          </w:p>
        </w:tc>
      </w:tr>
      <w:tr w:rsidR="00452B59" w:rsidRPr="009F7BC6" w14:paraId="790F1E23" w14:textId="77777777" w:rsidTr="00B321F3">
        <w:tc>
          <w:tcPr>
            <w:tcW w:w="1320" w:type="dxa"/>
            <w:tcBorders>
              <w:bottom w:val="nil"/>
            </w:tcBorders>
          </w:tcPr>
          <w:p w14:paraId="7CBB475B" w14:textId="54042883" w:rsidR="00452B59" w:rsidRPr="00B321F3" w:rsidRDefault="00452B59" w:rsidP="00B321F3">
            <w:pPr>
              <w:spacing w:before="80" w:after="80" w:line="276" w:lineRule="auto"/>
              <w:jc w:val="center"/>
              <w:rPr>
                <w:b/>
                <w:bCs/>
              </w:rPr>
            </w:pPr>
            <w:r w:rsidRPr="00B321F3">
              <w:rPr>
                <w:b/>
                <w:bCs/>
              </w:rPr>
              <w:t>9</w:t>
            </w:r>
          </w:p>
        </w:tc>
        <w:tc>
          <w:tcPr>
            <w:tcW w:w="4204" w:type="dxa"/>
            <w:tcBorders>
              <w:bottom w:val="nil"/>
            </w:tcBorders>
          </w:tcPr>
          <w:p w14:paraId="37AD7814" w14:textId="586E938B" w:rsidR="00452B59" w:rsidRPr="00B321F3" w:rsidRDefault="00984027" w:rsidP="001331EF">
            <w:pPr>
              <w:spacing w:before="80" w:after="80" w:line="276" w:lineRule="auto"/>
              <w:rPr>
                <w:b/>
                <w:bCs/>
              </w:rPr>
            </w:pPr>
            <w:r w:rsidRPr="00B321F3">
              <w:rPr>
                <w:b/>
                <w:bCs/>
              </w:rPr>
              <w:t xml:space="preserve">Elektrizitätslehre - </w:t>
            </w:r>
            <w:r w:rsidR="009D34C5" w:rsidRPr="00B321F3">
              <w:rPr>
                <w:b/>
                <w:bCs/>
              </w:rPr>
              <w:t>Energieumwandlung und Energietransport</w:t>
            </w:r>
          </w:p>
        </w:tc>
        <w:tc>
          <w:tcPr>
            <w:tcW w:w="9922" w:type="dxa"/>
          </w:tcPr>
          <w:p w14:paraId="745980A6" w14:textId="1E57C674" w:rsidR="00452B59" w:rsidRDefault="00984027" w:rsidP="00921FF2">
            <w:pPr>
              <w:spacing w:before="80" w:after="80" w:line="276" w:lineRule="auto"/>
            </w:pPr>
            <w:r>
              <w:t xml:space="preserve">Die größten Kernkraftwerke Europas </w:t>
            </w:r>
            <w:hyperlink r:id="rId11" w:history="1">
              <w:r w:rsidRPr="009F7BC6">
                <w:rPr>
                  <w:rStyle w:val="Hyperlink"/>
                </w:rPr>
                <w:t>(LINK)</w:t>
              </w:r>
            </w:hyperlink>
          </w:p>
          <w:p w14:paraId="17CA3780" w14:textId="6A36ADCA" w:rsidR="00984027" w:rsidRDefault="00984027" w:rsidP="00984027">
            <w:pPr>
              <w:pStyle w:val="Listenabsatz"/>
              <w:numPr>
                <w:ilvl w:val="0"/>
                <w:numId w:val="10"/>
              </w:numPr>
              <w:spacing w:before="80" w:after="80" w:line="276" w:lineRule="auto"/>
            </w:pPr>
            <w:r w:rsidRPr="00984027">
              <w:t>Saporischschja</w:t>
            </w:r>
            <w:r>
              <w:t xml:space="preserve"> in der Ukraine </w:t>
            </w:r>
            <w:hyperlink r:id="rId12" w:history="1">
              <w:r w:rsidR="009F7BC6" w:rsidRPr="009F7BC6">
                <w:rPr>
                  <w:rStyle w:val="Hyperlink"/>
                </w:rPr>
                <w:t>(LINK)</w:t>
              </w:r>
            </w:hyperlink>
          </w:p>
          <w:p w14:paraId="7C879940" w14:textId="39836884" w:rsidR="00984027" w:rsidRPr="00921FF2" w:rsidRDefault="009F7BC6" w:rsidP="00984027">
            <w:pPr>
              <w:pStyle w:val="Listenabsatz"/>
              <w:numPr>
                <w:ilvl w:val="0"/>
                <w:numId w:val="10"/>
              </w:numPr>
              <w:spacing w:before="80" w:after="80" w:line="276" w:lineRule="auto"/>
            </w:pPr>
            <w:r>
              <w:t xml:space="preserve">Störfälle an deutschen Kernkraftwerken </w:t>
            </w:r>
            <w:hyperlink r:id="rId13" w:history="1">
              <w:r w:rsidRPr="009F7BC6">
                <w:rPr>
                  <w:rStyle w:val="Hyperlink"/>
                </w:rPr>
                <w:t>(LINK)</w:t>
              </w:r>
            </w:hyperlink>
          </w:p>
        </w:tc>
      </w:tr>
      <w:tr w:rsidR="00921FF2" w:rsidRPr="00A24B5C" w14:paraId="33D5C270" w14:textId="77777777" w:rsidTr="00B321F3">
        <w:tc>
          <w:tcPr>
            <w:tcW w:w="1320" w:type="dxa"/>
            <w:tcBorders>
              <w:top w:val="nil"/>
              <w:bottom w:val="nil"/>
            </w:tcBorders>
          </w:tcPr>
          <w:p w14:paraId="3906CFAC" w14:textId="77777777" w:rsidR="00921FF2" w:rsidRPr="00B321F3" w:rsidRDefault="00921FF2" w:rsidP="00B321F3">
            <w:pPr>
              <w:spacing w:before="80" w:after="80" w:line="276" w:lineRule="auto"/>
              <w:jc w:val="center"/>
              <w:rPr>
                <w:b/>
                <w:bCs/>
              </w:rPr>
            </w:pPr>
          </w:p>
        </w:tc>
        <w:tc>
          <w:tcPr>
            <w:tcW w:w="4204" w:type="dxa"/>
            <w:tcBorders>
              <w:top w:val="nil"/>
              <w:bottom w:val="nil"/>
            </w:tcBorders>
          </w:tcPr>
          <w:p w14:paraId="5559BE7E" w14:textId="77777777" w:rsidR="00921FF2" w:rsidRPr="00B321F3" w:rsidRDefault="00921FF2" w:rsidP="001331EF">
            <w:pPr>
              <w:spacing w:before="80" w:after="80" w:line="276" w:lineRule="auto"/>
              <w:rPr>
                <w:b/>
                <w:bCs/>
              </w:rPr>
            </w:pPr>
          </w:p>
        </w:tc>
        <w:tc>
          <w:tcPr>
            <w:tcW w:w="9922" w:type="dxa"/>
          </w:tcPr>
          <w:p w14:paraId="4345AC9B" w14:textId="486B7E51" w:rsidR="00921FF2" w:rsidRPr="00B321F3" w:rsidRDefault="00921FF2" w:rsidP="00921FF2">
            <w:pPr>
              <w:spacing w:before="80" w:after="80" w:line="276" w:lineRule="auto"/>
              <w:rPr>
                <w:color w:val="4F81BD" w:themeColor="accent1"/>
              </w:rPr>
            </w:pPr>
            <w:r w:rsidRPr="00B321F3">
              <w:rPr>
                <w:color w:val="4F81BD" w:themeColor="accent1"/>
              </w:rPr>
              <w:t>Alternative Energiegewinnung</w:t>
            </w:r>
            <w:r w:rsidRPr="00B321F3">
              <w:rPr>
                <w:color w:val="4F81BD" w:themeColor="accent1"/>
              </w:rPr>
              <w:t xml:space="preserve"> </w:t>
            </w:r>
            <w:r w:rsidR="00B750D2" w:rsidRPr="00B321F3">
              <w:rPr>
                <w:color w:val="4F81BD" w:themeColor="accent1"/>
              </w:rPr>
              <w:t>mit Gezeitenkraftwerken</w:t>
            </w:r>
          </w:p>
          <w:p w14:paraId="4E95E044" w14:textId="77777777" w:rsidR="00921FF2" w:rsidRPr="00B321F3" w:rsidRDefault="00A24B5C" w:rsidP="00921FF2">
            <w:pPr>
              <w:pStyle w:val="Listenabsatz"/>
              <w:numPr>
                <w:ilvl w:val="0"/>
                <w:numId w:val="5"/>
              </w:numPr>
              <w:spacing w:before="80" w:after="80" w:line="276" w:lineRule="auto"/>
              <w:rPr>
                <w:color w:val="4F81BD" w:themeColor="accent1"/>
              </w:rPr>
            </w:pPr>
            <w:r w:rsidRPr="00B321F3">
              <w:rPr>
                <w:color w:val="4F81BD" w:themeColor="accent1"/>
              </w:rPr>
              <w:t xml:space="preserve">Estern Scheldt Turbinenprojekt in den Niederlanden </w:t>
            </w:r>
            <w:hyperlink r:id="rId14" w:history="1">
              <w:r w:rsidRPr="00B321F3">
                <w:rPr>
                  <w:rStyle w:val="Hyperlink"/>
                  <w:color w:val="4F81BD" w:themeColor="accent1"/>
                </w:rPr>
                <w:t xml:space="preserve"> (LINK)</w:t>
              </w:r>
            </w:hyperlink>
          </w:p>
          <w:p w14:paraId="0C45B5E0" w14:textId="77777777" w:rsidR="00A24B5C" w:rsidRPr="00B321F3" w:rsidRDefault="00A24B5C" w:rsidP="00921FF2">
            <w:pPr>
              <w:pStyle w:val="Listenabsatz"/>
              <w:numPr>
                <w:ilvl w:val="0"/>
                <w:numId w:val="5"/>
              </w:numPr>
              <w:spacing w:before="80" w:after="80" w:line="276" w:lineRule="auto"/>
              <w:rPr>
                <w:color w:val="4F81BD" w:themeColor="accent1"/>
              </w:rPr>
            </w:pPr>
            <w:r w:rsidRPr="00B321F3">
              <w:rPr>
                <w:color w:val="4F81BD" w:themeColor="accent1"/>
              </w:rPr>
              <w:t xml:space="preserve">Sabella D10 Unterwasserturbinen in der Bretane in Frankreich </w:t>
            </w:r>
            <w:hyperlink r:id="rId15" w:history="1">
              <w:r w:rsidRPr="00B321F3">
                <w:rPr>
                  <w:rStyle w:val="Hyperlink"/>
                  <w:color w:val="4F81BD" w:themeColor="accent1"/>
                </w:rPr>
                <w:t>(LINK)</w:t>
              </w:r>
            </w:hyperlink>
          </w:p>
          <w:p w14:paraId="6EEDCCC6" w14:textId="0EF398AF" w:rsidR="00A24B5C" w:rsidRPr="00A24B5C" w:rsidRDefault="00A24B5C" w:rsidP="00921FF2">
            <w:pPr>
              <w:pStyle w:val="Listenabsatz"/>
              <w:numPr>
                <w:ilvl w:val="0"/>
                <w:numId w:val="5"/>
              </w:numPr>
              <w:spacing w:before="80" w:after="80" w:line="276" w:lineRule="auto"/>
              <w:rPr>
                <w:lang w:val="en-GB"/>
              </w:rPr>
            </w:pPr>
            <w:r w:rsidRPr="00B321F3">
              <w:rPr>
                <w:color w:val="4F81BD" w:themeColor="accent1"/>
                <w:lang w:val="en-GB"/>
              </w:rPr>
              <w:t xml:space="preserve">Pentland Firth in Schottland </w:t>
            </w:r>
            <w:hyperlink r:id="rId16" w:history="1">
              <w:r w:rsidRPr="00B321F3">
                <w:rPr>
                  <w:rStyle w:val="Hyperlink"/>
                  <w:color w:val="4F81BD" w:themeColor="accent1"/>
                  <w:lang w:val="en-GB"/>
                </w:rPr>
                <w:t>(LINK)</w:t>
              </w:r>
            </w:hyperlink>
          </w:p>
        </w:tc>
      </w:tr>
      <w:tr w:rsidR="009D34C5" w:rsidRPr="009D34C5" w14:paraId="535AB2F5" w14:textId="77777777" w:rsidTr="00F724FC">
        <w:tc>
          <w:tcPr>
            <w:tcW w:w="1320" w:type="dxa"/>
            <w:tcBorders>
              <w:top w:val="nil"/>
              <w:bottom w:val="nil"/>
            </w:tcBorders>
          </w:tcPr>
          <w:p w14:paraId="673DA781" w14:textId="77777777" w:rsidR="009D34C5" w:rsidRPr="00B321F3" w:rsidRDefault="009D34C5" w:rsidP="00B321F3">
            <w:pPr>
              <w:spacing w:before="80" w:after="80" w:line="276" w:lineRule="auto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4204" w:type="dxa"/>
            <w:tcBorders>
              <w:top w:val="nil"/>
              <w:bottom w:val="nil"/>
            </w:tcBorders>
          </w:tcPr>
          <w:p w14:paraId="434FE218" w14:textId="77777777" w:rsidR="009D34C5" w:rsidRPr="00B321F3" w:rsidRDefault="009D34C5" w:rsidP="001331EF">
            <w:pPr>
              <w:spacing w:before="80" w:after="80" w:line="276" w:lineRule="auto"/>
              <w:rPr>
                <w:b/>
                <w:bCs/>
                <w:lang w:val="en-GB"/>
              </w:rPr>
            </w:pPr>
          </w:p>
        </w:tc>
        <w:tc>
          <w:tcPr>
            <w:tcW w:w="9922" w:type="dxa"/>
          </w:tcPr>
          <w:p w14:paraId="5520468D" w14:textId="77777777" w:rsidR="009D34C5" w:rsidRDefault="009D34C5" w:rsidP="009D34C5">
            <w:pPr>
              <w:spacing w:before="80" w:after="80" w:line="276" w:lineRule="auto"/>
            </w:pPr>
            <w:r>
              <w:t>Projekte zur a</w:t>
            </w:r>
            <w:r>
              <w:t>lternative</w:t>
            </w:r>
            <w:r>
              <w:t>n</w:t>
            </w:r>
            <w:r>
              <w:t xml:space="preserve"> Energiegewinnung </w:t>
            </w:r>
            <w:r>
              <w:t xml:space="preserve">mit </w:t>
            </w:r>
            <w:r>
              <w:t>Fusionsreaktor</w:t>
            </w:r>
            <w:r>
              <w:t>en</w:t>
            </w:r>
          </w:p>
          <w:p w14:paraId="4D3B3C22" w14:textId="1B3AACCE" w:rsidR="009D34C5" w:rsidRDefault="009D34C5" w:rsidP="00921FF2">
            <w:pPr>
              <w:pStyle w:val="Listenabsatz"/>
              <w:numPr>
                <w:ilvl w:val="0"/>
                <w:numId w:val="3"/>
              </w:numPr>
              <w:spacing w:before="80" w:after="80" w:line="276" w:lineRule="auto"/>
            </w:pPr>
            <w:r>
              <w:t>ITER – Tokamak in Frankreich</w:t>
            </w:r>
            <w:r w:rsidR="009F7BC6">
              <w:t xml:space="preserve"> </w:t>
            </w:r>
            <w:hyperlink r:id="rId17" w:history="1">
              <w:r w:rsidR="009F7BC6" w:rsidRPr="009F7BC6">
                <w:rPr>
                  <w:rStyle w:val="Hyperlink"/>
                </w:rPr>
                <w:t>(LINK)</w:t>
              </w:r>
            </w:hyperlink>
          </w:p>
          <w:p w14:paraId="6AA19193" w14:textId="714A6AF8" w:rsidR="009D34C5" w:rsidRDefault="009D34C5" w:rsidP="00921FF2">
            <w:pPr>
              <w:pStyle w:val="Listenabsatz"/>
              <w:numPr>
                <w:ilvl w:val="0"/>
                <w:numId w:val="3"/>
              </w:numPr>
              <w:spacing w:before="80" w:after="80" w:line="276" w:lineRule="auto"/>
            </w:pPr>
            <w:r w:rsidRPr="009D34C5">
              <w:t>Wendelstein 7-X</w:t>
            </w:r>
            <w:r>
              <w:t xml:space="preserve"> – Stelleratoren in Deutschland</w:t>
            </w:r>
            <w:r w:rsidR="009F7BC6">
              <w:t xml:space="preserve"> </w:t>
            </w:r>
            <w:hyperlink r:id="rId18" w:history="1">
              <w:r w:rsidR="009F7BC6" w:rsidRPr="009F7BC6">
                <w:rPr>
                  <w:rStyle w:val="Hyperlink"/>
                </w:rPr>
                <w:t>(LINK)</w:t>
              </w:r>
            </w:hyperlink>
          </w:p>
        </w:tc>
      </w:tr>
      <w:tr w:rsidR="00984027" w:rsidRPr="009D34C5" w14:paraId="4999105E" w14:textId="77777777" w:rsidTr="00B321F3">
        <w:tc>
          <w:tcPr>
            <w:tcW w:w="1320" w:type="dxa"/>
            <w:tcBorders>
              <w:top w:val="nil"/>
            </w:tcBorders>
          </w:tcPr>
          <w:p w14:paraId="3C32C7F2" w14:textId="77777777" w:rsidR="00984027" w:rsidRPr="00B321F3" w:rsidRDefault="00984027" w:rsidP="00B321F3">
            <w:pPr>
              <w:spacing w:before="80" w:after="80" w:line="276" w:lineRule="auto"/>
              <w:jc w:val="center"/>
              <w:rPr>
                <w:b/>
                <w:bCs/>
              </w:rPr>
            </w:pPr>
          </w:p>
        </w:tc>
        <w:tc>
          <w:tcPr>
            <w:tcW w:w="4204" w:type="dxa"/>
            <w:tcBorders>
              <w:top w:val="nil"/>
            </w:tcBorders>
          </w:tcPr>
          <w:p w14:paraId="032D7053" w14:textId="77777777" w:rsidR="00984027" w:rsidRPr="00B321F3" w:rsidRDefault="00984027" w:rsidP="00984027">
            <w:pPr>
              <w:spacing w:before="80" w:after="80" w:line="276" w:lineRule="auto"/>
              <w:rPr>
                <w:b/>
                <w:bCs/>
              </w:rPr>
            </w:pPr>
          </w:p>
        </w:tc>
        <w:tc>
          <w:tcPr>
            <w:tcW w:w="9922" w:type="dxa"/>
          </w:tcPr>
          <w:p w14:paraId="013AD8BA" w14:textId="30520B34" w:rsidR="00984027" w:rsidRDefault="00984027" w:rsidP="00984027">
            <w:pPr>
              <w:spacing w:before="80" w:after="80" w:line="276" w:lineRule="auto"/>
            </w:pPr>
            <w:r>
              <w:t xml:space="preserve">Umstieg Schwedens auf eine alternative Energiegewinnung mit Wind- und Wasserkraft </w:t>
            </w:r>
            <w:hyperlink r:id="rId19" w:history="1">
              <w:r w:rsidRPr="009D34C5">
                <w:rPr>
                  <w:rStyle w:val="Hyperlink"/>
                </w:rPr>
                <w:t>(LINK)</w:t>
              </w:r>
            </w:hyperlink>
          </w:p>
        </w:tc>
      </w:tr>
      <w:tr w:rsidR="00B321F3" w:rsidRPr="00AB7BA8" w14:paraId="735CB095" w14:textId="77777777" w:rsidTr="00B321F3">
        <w:tc>
          <w:tcPr>
            <w:tcW w:w="1320" w:type="dxa"/>
            <w:tcBorders>
              <w:bottom w:val="nil"/>
            </w:tcBorders>
            <w:shd w:val="clear" w:color="auto" w:fill="991230"/>
          </w:tcPr>
          <w:p w14:paraId="45CAEF69" w14:textId="3AAEA287" w:rsidR="00B321F3" w:rsidRPr="00B321F3" w:rsidRDefault="00B321F3" w:rsidP="00B321F3">
            <w:pPr>
              <w:spacing w:before="80" w:after="80" w:line="276" w:lineRule="auto"/>
              <w:jc w:val="center"/>
              <w:rPr>
                <w:b/>
                <w:bCs/>
                <w:color w:val="FFFFFF" w:themeColor="background1"/>
              </w:rPr>
            </w:pPr>
            <w:r w:rsidRPr="00B321F3">
              <w:rPr>
                <w:b/>
                <w:bCs/>
                <w:color w:val="FFFFFF" w:themeColor="background1"/>
              </w:rPr>
              <w:lastRenderedPageBreak/>
              <w:t>Klasse/Stufe</w:t>
            </w:r>
          </w:p>
        </w:tc>
        <w:tc>
          <w:tcPr>
            <w:tcW w:w="4204" w:type="dxa"/>
            <w:tcBorders>
              <w:bottom w:val="nil"/>
            </w:tcBorders>
            <w:shd w:val="clear" w:color="auto" w:fill="991230"/>
          </w:tcPr>
          <w:p w14:paraId="154F756D" w14:textId="3C6996B7" w:rsidR="00B321F3" w:rsidRPr="00B321F3" w:rsidRDefault="00B321F3" w:rsidP="00B321F3">
            <w:pPr>
              <w:spacing w:before="80" w:after="80" w:line="276" w:lineRule="auto"/>
              <w:jc w:val="center"/>
              <w:rPr>
                <w:b/>
                <w:bCs/>
                <w:color w:val="FFFFFF" w:themeColor="background1"/>
              </w:rPr>
            </w:pPr>
            <w:r w:rsidRPr="00B321F3">
              <w:rPr>
                <w:b/>
                <w:bCs/>
                <w:color w:val="FFFFFF" w:themeColor="background1"/>
              </w:rPr>
              <w:t>Themengebiet</w:t>
            </w:r>
          </w:p>
        </w:tc>
        <w:tc>
          <w:tcPr>
            <w:tcW w:w="9922" w:type="dxa"/>
            <w:shd w:val="clear" w:color="auto" w:fill="991230"/>
          </w:tcPr>
          <w:p w14:paraId="245887C1" w14:textId="401C6B74" w:rsidR="00B321F3" w:rsidRPr="00B321F3" w:rsidRDefault="00B321F3" w:rsidP="00B321F3">
            <w:pPr>
              <w:spacing w:before="80" w:after="80" w:line="276" w:lineRule="auto"/>
              <w:jc w:val="center"/>
              <w:rPr>
                <w:color w:val="FFFFFF" w:themeColor="background1"/>
              </w:rPr>
            </w:pPr>
            <w:r w:rsidRPr="00B321F3">
              <w:rPr>
                <w:b/>
                <w:bCs/>
                <w:color w:val="FFFFFF" w:themeColor="background1"/>
              </w:rPr>
              <w:t>Aktivitäten</w:t>
            </w:r>
          </w:p>
        </w:tc>
      </w:tr>
      <w:tr w:rsidR="00B321F3" w:rsidRPr="00AB7BA8" w14:paraId="0EAA626D" w14:textId="77777777" w:rsidTr="00B321F3">
        <w:tc>
          <w:tcPr>
            <w:tcW w:w="1320" w:type="dxa"/>
            <w:tcBorders>
              <w:bottom w:val="nil"/>
            </w:tcBorders>
          </w:tcPr>
          <w:p w14:paraId="0C9ADD85" w14:textId="44FC8499" w:rsidR="00B321F3" w:rsidRPr="00B321F3" w:rsidRDefault="00B321F3" w:rsidP="00B321F3">
            <w:pPr>
              <w:spacing w:before="80" w:after="80" w:line="276" w:lineRule="auto"/>
              <w:jc w:val="center"/>
              <w:rPr>
                <w:b/>
                <w:bCs/>
              </w:rPr>
            </w:pPr>
            <w:r w:rsidRPr="00B321F3">
              <w:rPr>
                <w:b/>
                <w:bCs/>
              </w:rPr>
              <w:t>EF</w:t>
            </w:r>
          </w:p>
        </w:tc>
        <w:tc>
          <w:tcPr>
            <w:tcW w:w="4204" w:type="dxa"/>
            <w:tcBorders>
              <w:bottom w:val="nil"/>
            </w:tcBorders>
          </w:tcPr>
          <w:p w14:paraId="2C30E626" w14:textId="5C2EB4E4" w:rsidR="00B321F3" w:rsidRPr="00B321F3" w:rsidRDefault="00B321F3" w:rsidP="00B321F3">
            <w:pPr>
              <w:spacing w:before="80" w:after="8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Weltbilder</w:t>
            </w:r>
          </w:p>
        </w:tc>
        <w:tc>
          <w:tcPr>
            <w:tcW w:w="9922" w:type="dxa"/>
          </w:tcPr>
          <w:p w14:paraId="010ACA38" w14:textId="77777777" w:rsidR="00B321F3" w:rsidRDefault="00B321F3" w:rsidP="00B321F3">
            <w:pPr>
              <w:spacing w:before="80" w:after="80" w:line="276" w:lineRule="auto"/>
            </w:pPr>
            <w:r>
              <w:t>Geschichtliche Entwicklung der Naturwissenschaften</w:t>
            </w:r>
          </w:p>
          <w:p w14:paraId="2765FD12" w14:textId="0FDF0C46" w:rsidR="00B321F3" w:rsidRPr="00AB7BA8" w:rsidRDefault="00B321F3" w:rsidP="00B321F3">
            <w:pPr>
              <w:pStyle w:val="Listenabsatz"/>
              <w:numPr>
                <w:ilvl w:val="0"/>
                <w:numId w:val="8"/>
              </w:numPr>
              <w:spacing w:before="80" w:after="80" w:line="276" w:lineRule="auto"/>
            </w:pPr>
            <w:r>
              <w:t>Weltbilder – Von Sokrates bis Albert Einstein</w:t>
            </w:r>
          </w:p>
        </w:tc>
      </w:tr>
      <w:tr w:rsidR="00B321F3" w:rsidRPr="00AB7BA8" w14:paraId="30F0B7A1" w14:textId="77777777" w:rsidTr="00B321F3">
        <w:tc>
          <w:tcPr>
            <w:tcW w:w="1320" w:type="dxa"/>
            <w:tcBorders>
              <w:top w:val="nil"/>
            </w:tcBorders>
          </w:tcPr>
          <w:p w14:paraId="2F274DD7" w14:textId="77777777" w:rsidR="00B321F3" w:rsidRPr="00B321F3" w:rsidRDefault="00B321F3" w:rsidP="00B321F3">
            <w:pPr>
              <w:spacing w:before="80" w:after="80" w:line="276" w:lineRule="auto"/>
              <w:jc w:val="center"/>
              <w:rPr>
                <w:b/>
                <w:bCs/>
              </w:rPr>
            </w:pPr>
          </w:p>
        </w:tc>
        <w:tc>
          <w:tcPr>
            <w:tcW w:w="4204" w:type="dxa"/>
            <w:tcBorders>
              <w:top w:val="nil"/>
            </w:tcBorders>
          </w:tcPr>
          <w:p w14:paraId="11E204F4" w14:textId="77777777" w:rsidR="00B321F3" w:rsidRPr="00B321F3" w:rsidRDefault="00B321F3" w:rsidP="00B321F3">
            <w:pPr>
              <w:spacing w:before="80" w:after="80" w:line="276" w:lineRule="auto"/>
              <w:rPr>
                <w:b/>
                <w:bCs/>
              </w:rPr>
            </w:pPr>
          </w:p>
        </w:tc>
        <w:tc>
          <w:tcPr>
            <w:tcW w:w="9922" w:type="dxa"/>
          </w:tcPr>
          <w:p w14:paraId="4AF2061F" w14:textId="77777777" w:rsidR="00B321F3" w:rsidRPr="00B321F3" w:rsidRDefault="00B321F3" w:rsidP="00B321F3">
            <w:pPr>
              <w:spacing w:before="80" w:after="80" w:line="276" w:lineRule="auto"/>
              <w:rPr>
                <w:color w:val="4F81BD" w:themeColor="accent1"/>
              </w:rPr>
            </w:pPr>
            <w:r w:rsidRPr="00B321F3">
              <w:rPr>
                <w:color w:val="4F81BD" w:themeColor="accent1"/>
              </w:rPr>
              <w:t xml:space="preserve">Besuch des interaktivens Mitmach- und Entdeck-Museum Continium in Kerkrade (Workshop) </w:t>
            </w:r>
          </w:p>
          <w:p w14:paraId="26E4C1EF" w14:textId="41E1AB4D" w:rsidR="00B321F3" w:rsidRDefault="00B321F3" w:rsidP="00B321F3">
            <w:pPr>
              <w:pStyle w:val="Listenabsatz"/>
              <w:numPr>
                <w:ilvl w:val="0"/>
                <w:numId w:val="4"/>
              </w:numPr>
              <w:spacing w:before="80" w:after="80" w:line="276" w:lineRule="auto"/>
            </w:pPr>
            <w:r w:rsidRPr="00B321F3">
              <w:rPr>
                <w:color w:val="4F81BD" w:themeColor="accent1"/>
              </w:rPr>
              <w:t xml:space="preserve">Wechselnde Themenfelder (Stand 2020 – Reisen in den Weltraum) </w:t>
            </w:r>
            <w:hyperlink r:id="rId20" w:history="1">
              <w:r w:rsidRPr="00B321F3">
                <w:rPr>
                  <w:rStyle w:val="Hyperlink"/>
                  <w:color w:val="4F81BD" w:themeColor="accent1"/>
                </w:rPr>
                <w:t>(LINK)</w:t>
              </w:r>
            </w:hyperlink>
          </w:p>
        </w:tc>
      </w:tr>
      <w:tr w:rsidR="00B321F3" w:rsidRPr="00AB7BA8" w14:paraId="18B269AA" w14:textId="77777777" w:rsidTr="00B321F3">
        <w:tc>
          <w:tcPr>
            <w:tcW w:w="1320" w:type="dxa"/>
            <w:tcBorders>
              <w:bottom w:val="nil"/>
            </w:tcBorders>
          </w:tcPr>
          <w:p w14:paraId="74325393" w14:textId="59B73768" w:rsidR="00B321F3" w:rsidRPr="00B321F3" w:rsidRDefault="00B321F3" w:rsidP="00B321F3">
            <w:pPr>
              <w:spacing w:before="80" w:after="80" w:line="276" w:lineRule="auto"/>
              <w:jc w:val="center"/>
              <w:rPr>
                <w:b/>
                <w:bCs/>
              </w:rPr>
            </w:pPr>
            <w:r w:rsidRPr="00B321F3">
              <w:rPr>
                <w:b/>
                <w:bCs/>
              </w:rPr>
              <w:t>Q1</w:t>
            </w:r>
          </w:p>
        </w:tc>
        <w:tc>
          <w:tcPr>
            <w:tcW w:w="4204" w:type="dxa"/>
          </w:tcPr>
          <w:p w14:paraId="49BD28C3" w14:textId="1D0F7D98" w:rsidR="00B321F3" w:rsidRPr="00B321F3" w:rsidRDefault="00B321F3" w:rsidP="00B321F3">
            <w:pPr>
              <w:spacing w:before="80" w:after="80" w:line="276" w:lineRule="auto"/>
              <w:rPr>
                <w:b/>
                <w:bCs/>
              </w:rPr>
            </w:pPr>
            <w:r w:rsidRPr="00B321F3">
              <w:rPr>
                <w:b/>
                <w:bCs/>
              </w:rPr>
              <w:t>Energieübertragung – Fernleitung</w:t>
            </w:r>
          </w:p>
        </w:tc>
        <w:tc>
          <w:tcPr>
            <w:tcW w:w="9922" w:type="dxa"/>
          </w:tcPr>
          <w:p w14:paraId="79ADF5FC" w14:textId="77777777" w:rsidR="00B321F3" w:rsidRDefault="00B321F3" w:rsidP="00B321F3">
            <w:pPr>
              <w:spacing w:before="80" w:after="80" w:line="276" w:lineRule="auto"/>
            </w:pPr>
            <w:r>
              <w:t>Das Europäische Stromnetz wächst zusammen</w:t>
            </w:r>
          </w:p>
          <w:p w14:paraId="2E0F36B4" w14:textId="3F1D5A07" w:rsidR="00B321F3" w:rsidRPr="00AB7BA8" w:rsidRDefault="00B321F3" w:rsidP="00B321F3">
            <w:pPr>
              <w:pStyle w:val="Listenabsatz"/>
              <w:numPr>
                <w:ilvl w:val="0"/>
                <w:numId w:val="4"/>
              </w:numPr>
              <w:spacing w:before="80" w:after="80" w:line="276" w:lineRule="auto"/>
            </w:pPr>
            <w:r w:rsidRPr="00B321F3">
              <w:rPr>
                <w:color w:val="76923C" w:themeColor="accent3" w:themeShade="BF"/>
              </w:rPr>
              <w:t>Ausbau der Stromnetze: Mehr Leitungen werden gebraucht</w:t>
            </w:r>
            <w:r w:rsidRPr="00B321F3">
              <w:rPr>
                <w:color w:val="76923C" w:themeColor="accent3" w:themeShade="BF"/>
              </w:rPr>
              <w:t xml:space="preserve">  </w:t>
            </w:r>
            <w:hyperlink r:id="rId21" w:history="1">
              <w:r w:rsidRPr="00B321F3">
                <w:rPr>
                  <w:rStyle w:val="Hyperlink"/>
                  <w:color w:val="76923C" w:themeColor="accent3" w:themeShade="BF"/>
                </w:rPr>
                <w:t>(LINK)</w:t>
              </w:r>
            </w:hyperlink>
          </w:p>
        </w:tc>
      </w:tr>
      <w:tr w:rsidR="00B321F3" w:rsidRPr="00AB7BA8" w14:paraId="31711078" w14:textId="77777777" w:rsidTr="00B321F3">
        <w:tc>
          <w:tcPr>
            <w:tcW w:w="1320" w:type="dxa"/>
            <w:tcBorders>
              <w:top w:val="nil"/>
              <w:bottom w:val="nil"/>
            </w:tcBorders>
          </w:tcPr>
          <w:p w14:paraId="2FEC11CC" w14:textId="77777777" w:rsidR="00B321F3" w:rsidRPr="00B321F3" w:rsidRDefault="00B321F3" w:rsidP="00B321F3">
            <w:pPr>
              <w:spacing w:before="80" w:after="80" w:line="276" w:lineRule="auto"/>
              <w:jc w:val="center"/>
              <w:rPr>
                <w:b/>
                <w:bCs/>
              </w:rPr>
            </w:pPr>
          </w:p>
        </w:tc>
        <w:tc>
          <w:tcPr>
            <w:tcW w:w="4204" w:type="dxa"/>
            <w:tcBorders>
              <w:bottom w:val="nil"/>
            </w:tcBorders>
          </w:tcPr>
          <w:p w14:paraId="0E739E92" w14:textId="28F3F6B8" w:rsidR="00B321F3" w:rsidRPr="00B321F3" w:rsidRDefault="00B321F3" w:rsidP="00B321F3">
            <w:pPr>
              <w:spacing w:before="80" w:after="80" w:line="276" w:lineRule="auto"/>
              <w:rPr>
                <w:b/>
                <w:bCs/>
              </w:rPr>
            </w:pPr>
            <w:r w:rsidRPr="00B321F3">
              <w:rPr>
                <w:b/>
                <w:bCs/>
              </w:rPr>
              <w:t>Kern- und Teilchenphysik</w:t>
            </w:r>
          </w:p>
        </w:tc>
        <w:tc>
          <w:tcPr>
            <w:tcW w:w="9922" w:type="dxa"/>
          </w:tcPr>
          <w:p w14:paraId="04970A41" w14:textId="324CAA77" w:rsidR="00B321F3" w:rsidRPr="00B321F3" w:rsidRDefault="00B321F3" w:rsidP="00B321F3">
            <w:pPr>
              <w:spacing w:before="80" w:after="80" w:line="276" w:lineRule="auto"/>
              <w:rPr>
                <w:color w:val="4F81BD" w:themeColor="accent1"/>
              </w:rPr>
            </w:pPr>
            <w:r w:rsidRPr="00B321F3">
              <w:rPr>
                <w:color w:val="4F81BD" w:themeColor="accent1"/>
              </w:rPr>
              <w:t xml:space="preserve">Besuch des Kernforschungszentrums Jülich </w:t>
            </w:r>
            <w:hyperlink r:id="rId22" w:history="1">
              <w:r w:rsidRPr="00B321F3">
                <w:rPr>
                  <w:rStyle w:val="Hyperlink"/>
                  <w:color w:val="4F81BD" w:themeColor="accent1"/>
                </w:rPr>
                <w:t>(LINK)</w:t>
              </w:r>
            </w:hyperlink>
          </w:p>
        </w:tc>
      </w:tr>
      <w:tr w:rsidR="00B321F3" w:rsidRPr="00AB7BA8" w14:paraId="5E25B866" w14:textId="77777777" w:rsidTr="00B321F3">
        <w:tc>
          <w:tcPr>
            <w:tcW w:w="1320" w:type="dxa"/>
            <w:tcBorders>
              <w:top w:val="nil"/>
              <w:bottom w:val="nil"/>
            </w:tcBorders>
          </w:tcPr>
          <w:p w14:paraId="780E392E" w14:textId="77777777" w:rsidR="00B321F3" w:rsidRPr="00B321F3" w:rsidRDefault="00B321F3" w:rsidP="00B321F3">
            <w:pPr>
              <w:spacing w:before="80" w:after="80" w:line="276" w:lineRule="auto"/>
              <w:jc w:val="center"/>
              <w:rPr>
                <w:b/>
                <w:bCs/>
              </w:rPr>
            </w:pPr>
          </w:p>
        </w:tc>
        <w:tc>
          <w:tcPr>
            <w:tcW w:w="4204" w:type="dxa"/>
            <w:tcBorders>
              <w:top w:val="nil"/>
              <w:bottom w:val="nil"/>
            </w:tcBorders>
          </w:tcPr>
          <w:p w14:paraId="54B488D4" w14:textId="77777777" w:rsidR="00B321F3" w:rsidRPr="00B321F3" w:rsidRDefault="00B321F3" w:rsidP="00B321F3">
            <w:pPr>
              <w:spacing w:before="80" w:after="80" w:line="276" w:lineRule="auto"/>
              <w:rPr>
                <w:b/>
                <w:bCs/>
                <w:color w:val="76923C" w:themeColor="accent3" w:themeShade="BF"/>
              </w:rPr>
            </w:pPr>
          </w:p>
        </w:tc>
        <w:tc>
          <w:tcPr>
            <w:tcW w:w="9922" w:type="dxa"/>
          </w:tcPr>
          <w:p w14:paraId="2CF2153E" w14:textId="423464DB" w:rsidR="00B321F3" w:rsidRPr="00B321F3" w:rsidRDefault="00B321F3" w:rsidP="00B321F3">
            <w:pPr>
              <w:spacing w:before="80" w:after="80" w:line="276" w:lineRule="auto"/>
              <w:rPr>
                <w:color w:val="76923C" w:themeColor="accent3" w:themeShade="BF"/>
              </w:rPr>
            </w:pPr>
            <w:r w:rsidRPr="00B321F3">
              <w:rPr>
                <w:color w:val="76923C" w:themeColor="accent3" w:themeShade="BF"/>
              </w:rPr>
              <w:t xml:space="preserve">Masterclasses – Teilchenforscher für einen Tag </w:t>
            </w:r>
            <w:hyperlink r:id="rId23" w:history="1">
              <w:r w:rsidRPr="00B321F3">
                <w:rPr>
                  <w:rStyle w:val="Hyperlink"/>
                  <w:color w:val="76923C" w:themeColor="accent3" w:themeShade="BF"/>
                </w:rPr>
                <w:t>(LINK)</w:t>
              </w:r>
            </w:hyperlink>
          </w:p>
        </w:tc>
      </w:tr>
      <w:tr w:rsidR="00B321F3" w:rsidRPr="00AB7BA8" w14:paraId="7166091E" w14:textId="77777777" w:rsidTr="00B321F3">
        <w:tc>
          <w:tcPr>
            <w:tcW w:w="1320" w:type="dxa"/>
            <w:tcBorders>
              <w:top w:val="nil"/>
            </w:tcBorders>
          </w:tcPr>
          <w:p w14:paraId="47014FCA" w14:textId="77777777" w:rsidR="00B321F3" w:rsidRPr="00B321F3" w:rsidRDefault="00B321F3" w:rsidP="00B321F3">
            <w:pPr>
              <w:spacing w:before="80" w:after="80" w:line="276" w:lineRule="auto"/>
              <w:jc w:val="center"/>
              <w:rPr>
                <w:b/>
                <w:bCs/>
              </w:rPr>
            </w:pPr>
          </w:p>
        </w:tc>
        <w:tc>
          <w:tcPr>
            <w:tcW w:w="4204" w:type="dxa"/>
            <w:tcBorders>
              <w:top w:val="nil"/>
            </w:tcBorders>
          </w:tcPr>
          <w:p w14:paraId="185EC171" w14:textId="77777777" w:rsidR="00B321F3" w:rsidRPr="00B321F3" w:rsidRDefault="00B321F3" w:rsidP="00B321F3">
            <w:pPr>
              <w:spacing w:before="80" w:after="80" w:line="276" w:lineRule="auto"/>
              <w:rPr>
                <w:b/>
                <w:bCs/>
                <w:color w:val="76923C" w:themeColor="accent3" w:themeShade="BF"/>
              </w:rPr>
            </w:pPr>
          </w:p>
        </w:tc>
        <w:tc>
          <w:tcPr>
            <w:tcW w:w="9922" w:type="dxa"/>
          </w:tcPr>
          <w:p w14:paraId="062FC35A" w14:textId="6F0E064A" w:rsidR="00B321F3" w:rsidRPr="00B321F3" w:rsidRDefault="00B321F3" w:rsidP="00B321F3">
            <w:pPr>
              <w:spacing w:before="80" w:after="80" w:line="276" w:lineRule="auto"/>
              <w:rPr>
                <w:color w:val="76923C" w:themeColor="accent3" w:themeShade="BF"/>
              </w:rPr>
            </w:pPr>
            <w:r w:rsidRPr="00B321F3">
              <w:rPr>
                <w:color w:val="76923C" w:themeColor="accent3" w:themeShade="BF"/>
              </w:rPr>
              <w:t xml:space="preserve">CERN Workshop (Voraussetzung ist der Besuch der Masterclass Teilchenforscher </w:t>
            </w:r>
            <w:hyperlink r:id="rId24" w:history="1">
              <w:r w:rsidRPr="00B321F3">
                <w:rPr>
                  <w:rStyle w:val="Hyperlink"/>
                  <w:color w:val="76923C" w:themeColor="accent3" w:themeShade="BF"/>
                </w:rPr>
                <w:t>(LINK)</w:t>
              </w:r>
            </w:hyperlink>
          </w:p>
        </w:tc>
      </w:tr>
      <w:tr w:rsidR="00B321F3" w:rsidRPr="00AB7BA8" w14:paraId="306450D1" w14:textId="77777777" w:rsidTr="00B321F3">
        <w:tc>
          <w:tcPr>
            <w:tcW w:w="1320" w:type="dxa"/>
            <w:tcBorders>
              <w:bottom w:val="nil"/>
            </w:tcBorders>
          </w:tcPr>
          <w:p w14:paraId="6354FD7C" w14:textId="46FD3947" w:rsidR="00B321F3" w:rsidRPr="00B321F3" w:rsidRDefault="00B321F3" w:rsidP="00B321F3">
            <w:pPr>
              <w:spacing w:before="80" w:after="80" w:line="276" w:lineRule="auto"/>
              <w:jc w:val="center"/>
              <w:rPr>
                <w:b/>
                <w:bCs/>
              </w:rPr>
            </w:pPr>
            <w:r w:rsidRPr="00B321F3">
              <w:rPr>
                <w:b/>
                <w:bCs/>
              </w:rPr>
              <w:t>Q2</w:t>
            </w:r>
          </w:p>
        </w:tc>
        <w:tc>
          <w:tcPr>
            <w:tcW w:w="4204" w:type="dxa"/>
            <w:tcBorders>
              <w:bottom w:val="nil"/>
            </w:tcBorders>
          </w:tcPr>
          <w:p w14:paraId="4E8D6D2A" w14:textId="7B96CCFB" w:rsidR="00B321F3" w:rsidRPr="00B321F3" w:rsidRDefault="00B321F3" w:rsidP="00B321F3">
            <w:pPr>
              <w:spacing w:before="80" w:after="80" w:line="276" w:lineRule="auto"/>
              <w:rPr>
                <w:b/>
                <w:bCs/>
              </w:rPr>
            </w:pPr>
            <w:r w:rsidRPr="00B321F3">
              <w:rPr>
                <w:b/>
                <w:bCs/>
              </w:rPr>
              <w:t>Relativitätstheorie</w:t>
            </w:r>
          </w:p>
        </w:tc>
        <w:tc>
          <w:tcPr>
            <w:tcW w:w="9922" w:type="dxa"/>
          </w:tcPr>
          <w:p w14:paraId="58C3F459" w14:textId="581652C0" w:rsidR="00B321F3" w:rsidRPr="00B321F3" w:rsidRDefault="00B321F3" w:rsidP="00B321F3">
            <w:pPr>
              <w:spacing w:before="80" w:after="80" w:line="276" w:lineRule="auto"/>
              <w:rPr>
                <w:color w:val="76923C" w:themeColor="accent3" w:themeShade="BF"/>
              </w:rPr>
            </w:pPr>
            <w:r w:rsidRPr="00B321F3">
              <w:rPr>
                <w:color w:val="76923C" w:themeColor="accent3" w:themeShade="BF"/>
              </w:rPr>
              <w:t>Internationale Forschung zu Vorhersagen der Relativitätstheorie</w:t>
            </w:r>
          </w:p>
          <w:p w14:paraId="563F61A6" w14:textId="77777777" w:rsidR="00B321F3" w:rsidRPr="00B321F3" w:rsidRDefault="00B321F3" w:rsidP="00B321F3">
            <w:pPr>
              <w:pStyle w:val="Listenabsatz"/>
              <w:numPr>
                <w:ilvl w:val="0"/>
                <w:numId w:val="4"/>
              </w:numPr>
              <w:spacing w:before="80" w:after="80" w:line="276" w:lineRule="auto"/>
              <w:rPr>
                <w:color w:val="76923C" w:themeColor="accent3" w:themeShade="BF"/>
              </w:rPr>
            </w:pPr>
            <w:r w:rsidRPr="00B321F3">
              <w:rPr>
                <w:color w:val="76923C" w:themeColor="accent3" w:themeShade="BF"/>
              </w:rPr>
              <w:t xml:space="preserve">Lösen Gravitationswellen das Antimaterie Rätzel? </w:t>
            </w:r>
            <w:hyperlink r:id="rId25" w:history="1">
              <w:r w:rsidRPr="00B321F3">
                <w:rPr>
                  <w:rStyle w:val="Hyperlink"/>
                  <w:color w:val="76923C" w:themeColor="accent3" w:themeShade="BF"/>
                </w:rPr>
                <w:t>(LINK)</w:t>
              </w:r>
            </w:hyperlink>
          </w:p>
          <w:p w14:paraId="085B44A0" w14:textId="40AF1369" w:rsidR="00B321F3" w:rsidRPr="00B321F3" w:rsidRDefault="00B321F3" w:rsidP="00B321F3">
            <w:pPr>
              <w:pStyle w:val="Listenabsatz"/>
              <w:numPr>
                <w:ilvl w:val="0"/>
                <w:numId w:val="4"/>
              </w:numPr>
              <w:spacing w:before="80" w:after="80" w:line="276" w:lineRule="auto"/>
              <w:rPr>
                <w:color w:val="76923C" w:themeColor="accent3" w:themeShade="BF"/>
              </w:rPr>
            </w:pPr>
            <w:r w:rsidRPr="00B321F3">
              <w:rPr>
                <w:color w:val="76923C" w:themeColor="accent3" w:themeShade="BF"/>
              </w:rPr>
              <w:t>Hafele-Keating-Experiment</w:t>
            </w:r>
            <w:r w:rsidRPr="00B321F3">
              <w:rPr>
                <w:color w:val="76923C" w:themeColor="accent3" w:themeShade="BF"/>
              </w:rPr>
              <w:t xml:space="preserve"> </w:t>
            </w:r>
            <w:hyperlink r:id="rId26" w:history="1">
              <w:r w:rsidRPr="00B321F3">
                <w:rPr>
                  <w:rStyle w:val="Hyperlink"/>
                  <w:color w:val="76923C" w:themeColor="accent3" w:themeShade="BF"/>
                </w:rPr>
                <w:t>(LINK)</w:t>
              </w:r>
            </w:hyperlink>
          </w:p>
        </w:tc>
      </w:tr>
      <w:tr w:rsidR="00B321F3" w:rsidRPr="00AB7BA8" w14:paraId="061A3601" w14:textId="77777777" w:rsidTr="00B321F3">
        <w:tc>
          <w:tcPr>
            <w:tcW w:w="1320" w:type="dxa"/>
            <w:tcBorders>
              <w:top w:val="nil"/>
              <w:bottom w:val="nil"/>
            </w:tcBorders>
          </w:tcPr>
          <w:p w14:paraId="1EC712A8" w14:textId="77777777" w:rsidR="00B321F3" w:rsidRPr="00B321F3" w:rsidRDefault="00B321F3" w:rsidP="00B321F3">
            <w:pPr>
              <w:spacing w:before="80" w:after="80" w:line="276" w:lineRule="auto"/>
              <w:jc w:val="center"/>
              <w:rPr>
                <w:b/>
                <w:bCs/>
              </w:rPr>
            </w:pPr>
          </w:p>
        </w:tc>
        <w:tc>
          <w:tcPr>
            <w:tcW w:w="4204" w:type="dxa"/>
            <w:tcBorders>
              <w:top w:val="nil"/>
            </w:tcBorders>
          </w:tcPr>
          <w:p w14:paraId="56237FB6" w14:textId="77777777" w:rsidR="00B321F3" w:rsidRPr="00B321F3" w:rsidRDefault="00B321F3" w:rsidP="00B321F3">
            <w:pPr>
              <w:spacing w:before="80" w:after="80" w:line="276" w:lineRule="auto"/>
              <w:rPr>
                <w:b/>
                <w:bCs/>
              </w:rPr>
            </w:pPr>
          </w:p>
        </w:tc>
        <w:tc>
          <w:tcPr>
            <w:tcW w:w="9922" w:type="dxa"/>
          </w:tcPr>
          <w:p w14:paraId="2AE74A4D" w14:textId="33913D64" w:rsidR="00B321F3" w:rsidRPr="00B321F3" w:rsidRDefault="00B321F3" w:rsidP="00B321F3">
            <w:pPr>
              <w:spacing w:before="80" w:after="80" w:line="276" w:lineRule="auto"/>
              <w:rPr>
                <w:color w:val="4F81BD" w:themeColor="accent1"/>
              </w:rPr>
            </w:pPr>
            <w:r w:rsidRPr="00B321F3">
              <w:rPr>
                <w:color w:val="4F81BD" w:themeColor="accent1"/>
              </w:rPr>
              <w:t xml:space="preserve">Die Lichtgeschwindigkeit als absolute Obergrenze – Das OPERA Experiment </w:t>
            </w:r>
            <w:hyperlink r:id="rId27" w:history="1">
              <w:r w:rsidRPr="00B321F3">
                <w:rPr>
                  <w:rStyle w:val="Hyperlink"/>
                  <w:color w:val="4F81BD" w:themeColor="accent1"/>
                </w:rPr>
                <w:t>(LINK)</w:t>
              </w:r>
            </w:hyperlink>
          </w:p>
        </w:tc>
      </w:tr>
      <w:tr w:rsidR="00B321F3" w:rsidRPr="00AB7BA8" w14:paraId="66C172DC" w14:textId="77777777" w:rsidTr="00B321F3">
        <w:tc>
          <w:tcPr>
            <w:tcW w:w="1320" w:type="dxa"/>
            <w:tcBorders>
              <w:top w:val="nil"/>
            </w:tcBorders>
          </w:tcPr>
          <w:p w14:paraId="179F063B" w14:textId="77777777" w:rsidR="00B321F3" w:rsidRPr="00B321F3" w:rsidRDefault="00B321F3" w:rsidP="00B321F3">
            <w:pPr>
              <w:spacing w:before="80" w:after="80" w:line="276" w:lineRule="auto"/>
              <w:jc w:val="center"/>
              <w:rPr>
                <w:b/>
                <w:bCs/>
              </w:rPr>
            </w:pPr>
          </w:p>
        </w:tc>
        <w:tc>
          <w:tcPr>
            <w:tcW w:w="4204" w:type="dxa"/>
          </w:tcPr>
          <w:p w14:paraId="4ABEB623" w14:textId="4F878107" w:rsidR="00B321F3" w:rsidRPr="00B321F3" w:rsidRDefault="00B321F3" w:rsidP="00B321F3">
            <w:pPr>
              <w:spacing w:before="80" w:after="80" w:line="276" w:lineRule="auto"/>
              <w:rPr>
                <w:b/>
                <w:bCs/>
              </w:rPr>
            </w:pPr>
            <w:r w:rsidRPr="00B321F3">
              <w:rPr>
                <w:b/>
                <w:bCs/>
              </w:rPr>
              <w:t xml:space="preserve">Kern- und Teilchenphysik </w:t>
            </w:r>
          </w:p>
        </w:tc>
        <w:tc>
          <w:tcPr>
            <w:tcW w:w="9922" w:type="dxa"/>
          </w:tcPr>
          <w:p w14:paraId="115E391B" w14:textId="4814DCB0" w:rsidR="00B321F3" w:rsidRPr="00B321F3" w:rsidRDefault="00B321F3" w:rsidP="00B321F3">
            <w:pPr>
              <w:spacing w:before="80" w:after="80" w:line="276" w:lineRule="auto"/>
              <w:rPr>
                <w:color w:val="4F81BD" w:themeColor="accent1"/>
              </w:rPr>
            </w:pPr>
            <w:r w:rsidRPr="00B321F3">
              <w:rPr>
                <w:color w:val="4F81BD" w:themeColor="accent1"/>
              </w:rPr>
              <w:t xml:space="preserve">Das Higgs-Boson – Nachweis des Geisterteilchens </w:t>
            </w:r>
            <w:hyperlink r:id="rId28" w:history="1">
              <w:r w:rsidRPr="00B321F3">
                <w:rPr>
                  <w:rStyle w:val="Hyperlink"/>
                  <w:color w:val="4F81BD" w:themeColor="accent1"/>
                </w:rPr>
                <w:t>(LINK)</w:t>
              </w:r>
            </w:hyperlink>
          </w:p>
        </w:tc>
      </w:tr>
    </w:tbl>
    <w:p w14:paraId="5E9B08B0" w14:textId="4E664711" w:rsidR="00390233" w:rsidRPr="00AB7BA8" w:rsidRDefault="00390233" w:rsidP="00452B59">
      <w:pPr>
        <w:tabs>
          <w:tab w:val="right" w:pos="9781"/>
        </w:tabs>
        <w:spacing w:before="120" w:after="120" w:line="288" w:lineRule="auto"/>
        <w:jc w:val="both"/>
        <w:rPr>
          <w:rFonts w:cstheme="minorHAnsi"/>
        </w:rPr>
      </w:pPr>
    </w:p>
    <w:sectPr w:rsidR="00390233" w:rsidRPr="00AB7BA8" w:rsidSect="0054461D">
      <w:headerReference w:type="default" r:id="rId29"/>
      <w:pgSz w:w="16840" w:h="11900" w:orient="landscape"/>
      <w:pgMar w:top="1417" w:right="1276" w:bottom="701" w:left="709" w:header="1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98E985" w14:textId="77777777" w:rsidR="00195AF3" w:rsidRDefault="00195AF3">
      <w:r>
        <w:separator/>
      </w:r>
    </w:p>
  </w:endnote>
  <w:endnote w:type="continuationSeparator" w:id="0">
    <w:p w14:paraId="207F2711" w14:textId="77777777" w:rsidR="00195AF3" w:rsidRDefault="00195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751839" w14:textId="77777777" w:rsidR="00195AF3" w:rsidRDefault="00195AF3">
      <w:r>
        <w:separator/>
      </w:r>
    </w:p>
  </w:footnote>
  <w:footnote w:type="continuationSeparator" w:id="0">
    <w:p w14:paraId="475B790C" w14:textId="77777777" w:rsidR="00195AF3" w:rsidRDefault="00195A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591F96" w14:textId="77777777" w:rsidR="00604415" w:rsidRDefault="0054461D" w:rsidP="00604415">
    <w:pPr>
      <w:pStyle w:val="Kopfzeile"/>
      <w:ind w:left="-1417"/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15D853EC" wp14:editId="271837EA">
              <wp:simplePos x="0" y="0"/>
              <wp:positionH relativeFrom="column">
                <wp:posOffset>-168861</wp:posOffset>
              </wp:positionH>
              <wp:positionV relativeFrom="paragraph">
                <wp:posOffset>104873</wp:posOffset>
              </wp:positionV>
              <wp:extent cx="10203326" cy="671195"/>
              <wp:effectExtent l="0" t="0" r="7620" b="0"/>
              <wp:wrapNone/>
              <wp:docPr id="2" name="Gruppieren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03326" cy="671195"/>
                        <a:chOff x="0" y="0"/>
                        <a:chExt cx="10203326" cy="671195"/>
                      </a:xfrm>
                    </wpg:grpSpPr>
                    <pic:pic xmlns:pic="http://schemas.openxmlformats.org/drawingml/2006/picture">
                      <pic:nvPicPr>
                        <pic:cNvPr id="4" name="Bild 4" descr="BVA_Mitteilung_RZ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201" t="6193" r="66316" b="87865"/>
                        <a:stretch/>
                      </pic:blipFill>
                      <pic:spPr bwMode="auto">
                        <a:xfrm>
                          <a:off x="0" y="0"/>
                          <a:ext cx="1635125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Bild 4" descr="BVA_Mitteilung_RZ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956" t="6193" r="5978" b="87865"/>
                        <a:stretch/>
                      </pic:blipFill>
                      <pic:spPr bwMode="auto">
                        <a:xfrm>
                          <a:off x="8921261" y="0"/>
                          <a:ext cx="1282065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0607E9" id="Gruppieren 2" o:spid="_x0000_s1026" style="position:absolute;margin-left:-13.3pt;margin-top:8.25pt;width:803.4pt;height:52.85pt;z-index:-251656704" coordsize="102033,67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NtAAAAABSZ2h0bG9u&#10;ZwAACbA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BAQEBAQEBAQEBAQEBAQEBAQEBAQEBAQEBAQEBAgEBAQEBAQICAgICAgICAgIC&#10;AgICAwMDAwMDAwMDAwMDAwMDAQEBAQEBAQIBAQIDAgICAwMDAwMDAwMDAwMDAwMDAwMDAwMDAwMD&#10;AwMDAwMDAwMDAwMDAwMDAwMDAwMDAwMDAwP/wAARCA20CbADAREAAhEBAxEB/90ABAE2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Hyj/me9R/FTtaq6k3nsDsbcWbpcHhs82S21Htk4lqXNRtLBCHytfTy60CH&#10;WPHb+hPtTDbNMupSB8uk8tysTaWB6NL8XvkftT5U9UUXbezMFuDb2Erc1mcJHjNzLjkyiVGEqFp6&#10;mVxi56iHQzG6WlJt9QPbUsbROUbj05HIsq614dGK9t9O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4" o:spid="_x0000_s1027" type="#_x0000_t75" alt="BVA_Mitteilung_RZ" style="position:absolute;width:16351;height:6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">
                <v:imagedata r:id="rId2" o:title="BVA_Mitteilung_RZ" croptop="4059f" cropbottom="57583f" cropleft="8651f" cropright="43461f"/>
              </v:shape>
              <v:shape id="Bild 4" o:spid="_x0000_s1028" type="#_x0000_t75" alt="BVA_Mitteilung_RZ" style="position:absolute;left:89212;width:12821;height:6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">
                <v:imagedata r:id="rId2" o:title="BVA_Mitteilung_RZ" croptop="4059f" cropbottom="57583f" cropleft="51089f" cropright="3918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00AED"/>
    <w:multiLevelType w:val="hybridMultilevel"/>
    <w:tmpl w:val="9EE08D9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04FC8"/>
    <w:multiLevelType w:val="hybridMultilevel"/>
    <w:tmpl w:val="D0B090C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634DE"/>
    <w:multiLevelType w:val="hybridMultilevel"/>
    <w:tmpl w:val="F140B53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C10D1"/>
    <w:multiLevelType w:val="hybridMultilevel"/>
    <w:tmpl w:val="B6BE2B5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A90521"/>
    <w:multiLevelType w:val="hybridMultilevel"/>
    <w:tmpl w:val="EF229086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6A09AD"/>
    <w:multiLevelType w:val="hybridMultilevel"/>
    <w:tmpl w:val="B9E0559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1B2195"/>
    <w:multiLevelType w:val="hybridMultilevel"/>
    <w:tmpl w:val="0B12F6B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B75AA6"/>
    <w:multiLevelType w:val="hybridMultilevel"/>
    <w:tmpl w:val="B46293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964A8E"/>
    <w:multiLevelType w:val="hybridMultilevel"/>
    <w:tmpl w:val="B838F346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9058BF"/>
    <w:multiLevelType w:val="hybridMultilevel"/>
    <w:tmpl w:val="B8D659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6"/>
  </w:num>
  <w:num w:numId="5">
    <w:abstractNumId w:val="1"/>
  </w:num>
  <w:num w:numId="6">
    <w:abstractNumId w:val="2"/>
  </w:num>
  <w:num w:numId="7">
    <w:abstractNumId w:val="5"/>
  </w:num>
  <w:num w:numId="8">
    <w:abstractNumId w:val="3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1EF"/>
    <w:rsid w:val="00037CF5"/>
    <w:rsid w:val="00052E64"/>
    <w:rsid w:val="00057D25"/>
    <w:rsid w:val="00060A1D"/>
    <w:rsid w:val="00062B86"/>
    <w:rsid w:val="000B53B0"/>
    <w:rsid w:val="00123B41"/>
    <w:rsid w:val="001331EF"/>
    <w:rsid w:val="00137F2D"/>
    <w:rsid w:val="00146D69"/>
    <w:rsid w:val="00195AF3"/>
    <w:rsid w:val="001B0C76"/>
    <w:rsid w:val="001E3F46"/>
    <w:rsid w:val="001F172D"/>
    <w:rsid w:val="00213F37"/>
    <w:rsid w:val="00221074"/>
    <w:rsid w:val="00221B7D"/>
    <w:rsid w:val="0024375C"/>
    <w:rsid w:val="00250D2A"/>
    <w:rsid w:val="002571BF"/>
    <w:rsid w:val="002A00A7"/>
    <w:rsid w:val="002B6497"/>
    <w:rsid w:val="002C45B0"/>
    <w:rsid w:val="002F2519"/>
    <w:rsid w:val="003010A9"/>
    <w:rsid w:val="0032045A"/>
    <w:rsid w:val="0036173F"/>
    <w:rsid w:val="00382BEB"/>
    <w:rsid w:val="00390233"/>
    <w:rsid w:val="003A3CBE"/>
    <w:rsid w:val="003B2784"/>
    <w:rsid w:val="003C00C1"/>
    <w:rsid w:val="004050BB"/>
    <w:rsid w:val="00407A93"/>
    <w:rsid w:val="00422837"/>
    <w:rsid w:val="00436309"/>
    <w:rsid w:val="00445655"/>
    <w:rsid w:val="00452B59"/>
    <w:rsid w:val="00473BD8"/>
    <w:rsid w:val="004A405A"/>
    <w:rsid w:val="004B23CC"/>
    <w:rsid w:val="004B290D"/>
    <w:rsid w:val="004E5D2F"/>
    <w:rsid w:val="004E79F9"/>
    <w:rsid w:val="00510B8C"/>
    <w:rsid w:val="00541D65"/>
    <w:rsid w:val="0054461D"/>
    <w:rsid w:val="00551756"/>
    <w:rsid w:val="00561AAD"/>
    <w:rsid w:val="005652A6"/>
    <w:rsid w:val="0058342B"/>
    <w:rsid w:val="00586F30"/>
    <w:rsid w:val="005A26CA"/>
    <w:rsid w:val="005B2B23"/>
    <w:rsid w:val="005D2CC1"/>
    <w:rsid w:val="005D3597"/>
    <w:rsid w:val="00604415"/>
    <w:rsid w:val="00626D7E"/>
    <w:rsid w:val="006341E5"/>
    <w:rsid w:val="00640976"/>
    <w:rsid w:val="00644E18"/>
    <w:rsid w:val="006726E8"/>
    <w:rsid w:val="006D4B1D"/>
    <w:rsid w:val="006F74F9"/>
    <w:rsid w:val="00701C76"/>
    <w:rsid w:val="007116A1"/>
    <w:rsid w:val="00712911"/>
    <w:rsid w:val="0072098E"/>
    <w:rsid w:val="007377ED"/>
    <w:rsid w:val="007468DF"/>
    <w:rsid w:val="00777F81"/>
    <w:rsid w:val="00791ADB"/>
    <w:rsid w:val="00796B00"/>
    <w:rsid w:val="007C7263"/>
    <w:rsid w:val="007F7CAB"/>
    <w:rsid w:val="00804FD5"/>
    <w:rsid w:val="00807EF2"/>
    <w:rsid w:val="00824957"/>
    <w:rsid w:val="008305F0"/>
    <w:rsid w:val="008569F3"/>
    <w:rsid w:val="008B188C"/>
    <w:rsid w:val="008C016D"/>
    <w:rsid w:val="008F0BE1"/>
    <w:rsid w:val="00905841"/>
    <w:rsid w:val="00906B05"/>
    <w:rsid w:val="00921FF2"/>
    <w:rsid w:val="00946374"/>
    <w:rsid w:val="00952B0D"/>
    <w:rsid w:val="00984027"/>
    <w:rsid w:val="009C7AC7"/>
    <w:rsid w:val="009D34C5"/>
    <w:rsid w:val="009E1FA5"/>
    <w:rsid w:val="009F7BC6"/>
    <w:rsid w:val="00A17780"/>
    <w:rsid w:val="00A24B5C"/>
    <w:rsid w:val="00A2786C"/>
    <w:rsid w:val="00A46CA6"/>
    <w:rsid w:val="00A8338B"/>
    <w:rsid w:val="00AB7BA8"/>
    <w:rsid w:val="00AE5A9E"/>
    <w:rsid w:val="00B321F3"/>
    <w:rsid w:val="00B36F20"/>
    <w:rsid w:val="00B45520"/>
    <w:rsid w:val="00B750D2"/>
    <w:rsid w:val="00B82143"/>
    <w:rsid w:val="00B82633"/>
    <w:rsid w:val="00B91C5F"/>
    <w:rsid w:val="00BB5C8C"/>
    <w:rsid w:val="00C07C22"/>
    <w:rsid w:val="00C31372"/>
    <w:rsid w:val="00C422F6"/>
    <w:rsid w:val="00CB3B78"/>
    <w:rsid w:val="00CC1052"/>
    <w:rsid w:val="00D05F4F"/>
    <w:rsid w:val="00D10196"/>
    <w:rsid w:val="00D33AC1"/>
    <w:rsid w:val="00D6359A"/>
    <w:rsid w:val="00D77CFA"/>
    <w:rsid w:val="00E32ECB"/>
    <w:rsid w:val="00E64F2F"/>
    <w:rsid w:val="00E93379"/>
    <w:rsid w:val="00EA2A62"/>
    <w:rsid w:val="00EC4E1D"/>
    <w:rsid w:val="00EE4E9D"/>
    <w:rsid w:val="00F2300E"/>
    <w:rsid w:val="00F724FC"/>
    <w:rsid w:val="00F8436C"/>
    <w:rsid w:val="00FD0AF2"/>
    <w:rsid w:val="00FD4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E88E5B6"/>
  <w15:docId w15:val="{4B29CCA6-8A52-4D78-B22A-D646AF933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331E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38766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38766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5F4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5F4F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390233"/>
    <w:pPr>
      <w:suppressAutoHyphens/>
      <w:autoSpaceDN w:val="0"/>
      <w:spacing w:line="254" w:lineRule="auto"/>
      <w:ind w:left="720"/>
      <w:contextualSpacing/>
      <w:textAlignment w:val="baseline"/>
    </w:pPr>
    <w:rPr>
      <w:rFonts w:ascii="Calibri" w:eastAsia="Calibri" w:hAnsi="Calibri"/>
    </w:rPr>
  </w:style>
  <w:style w:type="table" w:styleId="Tabellenraster">
    <w:name w:val="Table Grid"/>
    <w:basedOn w:val="NormaleTabelle"/>
    <w:uiPriority w:val="39"/>
    <w:rsid w:val="001331E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1331EF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D34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67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.wikipedia.org/wiki/Ust-Schtschuger" TargetMode="External"/><Relationship Id="rId13" Type="http://schemas.openxmlformats.org/officeDocument/2006/relationships/hyperlink" Target="https://www.spiegel.de/wirtschaft/soziales/stoerfaelle-in-deutschen-akw-4000-mal-alarm-a-750889.html" TargetMode="External"/><Relationship Id="rId18" Type="http://schemas.openxmlformats.org/officeDocument/2006/relationships/hyperlink" Target="https://www.ipp.mpg.de/wendelstein7x" TargetMode="External"/><Relationship Id="rId26" Type="http://schemas.openxmlformats.org/officeDocument/2006/relationships/hyperlink" Target="https://de.wikipedia.org/wiki/Hafele-Keating-Experiment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en-former.com/netzausba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npp.zp.ua/en" TargetMode="External"/><Relationship Id="rId17" Type="http://schemas.openxmlformats.org/officeDocument/2006/relationships/hyperlink" Target="https://www.iter.org/" TargetMode="External"/><Relationship Id="rId25" Type="http://schemas.openxmlformats.org/officeDocument/2006/relationships/hyperlink" Target="https://www.scinexx.de/news/kosmos/loesen-gravitationswellen-das-antimaterie-raetsel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genieur.de/technik/fachbereiche/energie/gruenes-licht-fuer-europas-groesstes-gezeitenkraftwerk-in-schottland/" TargetMode="External"/><Relationship Id="rId20" Type="http://schemas.openxmlformats.org/officeDocument/2006/relationships/hyperlink" Target="https://www.continium.nl/de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e.wikipedia.org/wiki/Liste_der_Kernkraftwerke_in_Europa" TargetMode="External"/><Relationship Id="rId24" Type="http://schemas.openxmlformats.org/officeDocument/2006/relationships/hyperlink" Target="https://www.teilchenwelt.de/angebote/cern-workshop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abella.bzh/en" TargetMode="External"/><Relationship Id="rId23" Type="http://schemas.openxmlformats.org/officeDocument/2006/relationships/hyperlink" Target="https://www.teilchenwelt.de/angebote/masterclasses/" TargetMode="External"/><Relationship Id="rId28" Type="http://schemas.openxmlformats.org/officeDocument/2006/relationships/hyperlink" Target="https://www.scinexx.de/news/technik/higgs-boson-lange-gesuchter-zerfall-nachgewiesen/" TargetMode="External"/><Relationship Id="rId10" Type="http://schemas.openxmlformats.org/officeDocument/2006/relationships/hyperlink" Target="http://www.gtc.iac.es/GTChome.php" TargetMode="External"/><Relationship Id="rId19" Type="http://schemas.openxmlformats.org/officeDocument/2006/relationships/hyperlink" Target="https://www.windbranche.de/news/nachrichten/artikel-32403-schweden-will-nur-noch-erneuerbare-energien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dw.com/de/europa-ist-hei%C3%9F/a-49399297" TargetMode="External"/><Relationship Id="rId14" Type="http://schemas.openxmlformats.org/officeDocument/2006/relationships/hyperlink" Target="https://www.dutchwatersector.com/news/tocardo-to-place-tidal-energy-turbines-in-eastern-scheldt-storm-surge-barrier-the-netherlands" TargetMode="External"/><Relationship Id="rId22" Type="http://schemas.openxmlformats.org/officeDocument/2006/relationships/hyperlink" Target="https://www.fz-juelich.de/julab/DE/Leistungen/Angebote_fuer_Schulklassen/_node.html" TargetMode="External"/><Relationship Id="rId27" Type="http://schemas.openxmlformats.org/officeDocument/2006/relationships/hyperlink" Target="http://operaweb.lngs.infn.it/?lang=en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.docs.live.net/ffde1c144172f8b3/Dokumente/Benutzerdefinierte%20Office-Vorlagen/BvA%20-%20LOGO%20-%20Querforma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0C0653-95D1-4300-B3DA-468458EE8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BvA%20-%20LOGO%20-%20Querformat.dotx</Template>
  <TotalTime>0</TotalTime>
  <Pages>2</Pages>
  <Words>542</Words>
  <Characters>3416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Grimmer D.</dc:creator>
  <cp:lastModifiedBy>Grimmer D.</cp:lastModifiedBy>
  <cp:revision>4</cp:revision>
  <cp:lastPrinted>2017-02-01T13:06:00Z</cp:lastPrinted>
  <dcterms:created xsi:type="dcterms:W3CDTF">2020-03-09T07:59:00Z</dcterms:created>
  <dcterms:modified xsi:type="dcterms:W3CDTF">2020-03-09T10:45:00Z</dcterms:modified>
</cp:coreProperties>
</file>